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6E350F" w14:textId="6021077B" w:rsidR="005943DB" w:rsidRDefault="00841342" w:rsidP="00E05B18">
      <w:pPr>
        <w:pStyle w:val="hd"/>
        <w:spacing w:before="0" w:beforeAutospacing="0" w:after="0" w:afterAutospacing="0"/>
        <w:jc w:val="center"/>
        <w:rPr>
          <w:rFonts w:ascii="Times New Roman" w:eastAsia="Times New Roman" w:hAnsi="Times New Roman" w:cs="Times New Roman"/>
          <w:sz w:val="20"/>
          <w:szCs w:val="20"/>
          <w:lang w:val="pt-BR"/>
        </w:rPr>
      </w:pPr>
      <w:r w:rsidRPr="0012560E">
        <w:rPr>
          <w:noProof/>
          <w:lang w:val="lt-LT" w:eastAsia="lt-LT"/>
        </w:rPr>
        <w:drawing>
          <wp:inline distT="0" distB="0" distL="0" distR="0" wp14:anchorId="2622EDB2" wp14:editId="3CDF5DDF">
            <wp:extent cx="581025" cy="647700"/>
            <wp:effectExtent l="0" t="0" r="0" b="0"/>
            <wp:docPr id="1" name="Paveikslėlis 1" descr="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 descr="h"/>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81025" cy="647700"/>
                    </a:xfrm>
                    <a:prstGeom prst="rect">
                      <a:avLst/>
                    </a:prstGeom>
                    <a:noFill/>
                    <a:ln>
                      <a:noFill/>
                    </a:ln>
                  </pic:spPr>
                </pic:pic>
              </a:graphicData>
            </a:graphic>
          </wp:inline>
        </w:drawing>
      </w:r>
    </w:p>
    <w:p w14:paraId="62F633EC" w14:textId="77777777" w:rsidR="00175D2D" w:rsidRDefault="00175D2D" w:rsidP="00E05B18">
      <w:pPr>
        <w:pStyle w:val="hd"/>
        <w:spacing w:before="0" w:beforeAutospacing="0" w:after="0" w:afterAutospacing="0"/>
        <w:jc w:val="center"/>
        <w:rPr>
          <w:rFonts w:ascii="Times New Roman" w:eastAsia="Times New Roman" w:hAnsi="Times New Roman" w:cs="Times New Roman"/>
          <w:sz w:val="20"/>
          <w:szCs w:val="20"/>
          <w:lang w:val="pt-BR"/>
        </w:rPr>
      </w:pPr>
    </w:p>
    <w:p w14:paraId="1A32DCC6" w14:textId="77777777" w:rsidR="00175D2D" w:rsidRPr="00066103" w:rsidRDefault="00175D2D" w:rsidP="00E05B18">
      <w:pPr>
        <w:keepNext/>
        <w:tabs>
          <w:tab w:val="left" w:pos="1296"/>
        </w:tabs>
        <w:jc w:val="center"/>
        <w:outlineLvl w:val="0"/>
        <w:rPr>
          <w:b/>
          <w:caps/>
        </w:rPr>
      </w:pPr>
      <w:r w:rsidRPr="00066103">
        <w:rPr>
          <w:b/>
          <w:caps/>
        </w:rPr>
        <w:t>ŠILUTĖS RAJONO savivaldybės</w:t>
      </w:r>
    </w:p>
    <w:p w14:paraId="2C4C4AF5" w14:textId="77777777" w:rsidR="00175D2D" w:rsidRDefault="00175D2D" w:rsidP="00E05B18">
      <w:pPr>
        <w:keepNext/>
        <w:tabs>
          <w:tab w:val="left" w:pos="1296"/>
        </w:tabs>
        <w:jc w:val="center"/>
        <w:outlineLvl w:val="0"/>
        <w:rPr>
          <w:b/>
          <w:caps/>
        </w:rPr>
      </w:pPr>
      <w:r w:rsidRPr="00066103">
        <w:rPr>
          <w:b/>
          <w:caps/>
        </w:rPr>
        <w:t>taryba</w:t>
      </w:r>
    </w:p>
    <w:p w14:paraId="05E4673C" w14:textId="77777777" w:rsidR="005943DB" w:rsidRDefault="005943DB" w:rsidP="00E05B18">
      <w:pPr>
        <w:jc w:val="center"/>
        <w:rPr>
          <w:b/>
        </w:rPr>
      </w:pPr>
    </w:p>
    <w:p w14:paraId="26590E30" w14:textId="77777777" w:rsidR="00E05B18" w:rsidRDefault="00E05B18" w:rsidP="00E05B18">
      <w:pPr>
        <w:jc w:val="center"/>
        <w:rPr>
          <w:b/>
        </w:rPr>
      </w:pPr>
    </w:p>
    <w:p w14:paraId="4182136A" w14:textId="77777777" w:rsidR="00E05B18" w:rsidRPr="005943DB" w:rsidRDefault="00E05B18" w:rsidP="00E05B18">
      <w:pPr>
        <w:jc w:val="center"/>
        <w:rPr>
          <w:b/>
        </w:rPr>
      </w:pPr>
    </w:p>
    <w:p w14:paraId="362FAA64" w14:textId="77777777" w:rsidR="00F25F3A" w:rsidRDefault="00F25F3A" w:rsidP="00E05B18">
      <w:pPr>
        <w:jc w:val="center"/>
        <w:rPr>
          <w:b/>
          <w:caps/>
        </w:rPr>
      </w:pPr>
      <w:r>
        <w:rPr>
          <w:b/>
          <w:caps/>
        </w:rPr>
        <w:t>sprendimas</w:t>
      </w:r>
    </w:p>
    <w:p w14:paraId="5DA892D9" w14:textId="3767E41B" w:rsidR="00BB3F3B" w:rsidRPr="00BB3F3B" w:rsidRDefault="00EB6957" w:rsidP="00E05B18">
      <w:pPr>
        <w:jc w:val="center"/>
        <w:rPr>
          <w:b/>
        </w:rPr>
      </w:pPr>
      <w:r>
        <w:rPr>
          <w:b/>
          <w:caps/>
        </w:rPr>
        <w:t xml:space="preserve">DĖL </w:t>
      </w:r>
      <w:r w:rsidR="00AF70D3">
        <w:rPr>
          <w:b/>
        </w:rPr>
        <w:t>ŠILUTĖS RAJONO SAVIVALDYBĖS MERO</w:t>
      </w:r>
      <w:r w:rsidR="002D30F6" w:rsidRPr="002D30F6">
        <w:rPr>
          <w:b/>
          <w:caps/>
        </w:rPr>
        <w:t xml:space="preserve"> </w:t>
      </w:r>
      <w:r w:rsidR="002D30F6">
        <w:rPr>
          <w:b/>
          <w:caps/>
        </w:rPr>
        <w:t>POLITINIO (ASMENINIO) PASITIKĖJIMO VALSTYBĖS TARNAUTOjų PAREIGYBIŲ SKAIČIAUS</w:t>
      </w:r>
      <w:r w:rsidR="00AF70D3">
        <w:rPr>
          <w:b/>
        </w:rPr>
        <w:t xml:space="preserve"> NUSTATYMO </w:t>
      </w:r>
    </w:p>
    <w:p w14:paraId="2716647A" w14:textId="77777777" w:rsidR="00F25F3A" w:rsidRDefault="00F25F3A" w:rsidP="00E05B18">
      <w:pPr>
        <w:pStyle w:val="ISTATYMAS"/>
        <w:rPr>
          <w:rFonts w:ascii="Times New Roman" w:hAnsi="Times New Roman"/>
          <w:lang w:val="lt-LT"/>
        </w:rPr>
      </w:pPr>
    </w:p>
    <w:p w14:paraId="21196767" w14:textId="72021F59" w:rsidR="00F25F3A" w:rsidRDefault="00B6640C" w:rsidP="00E05B18">
      <w:pPr>
        <w:jc w:val="center"/>
      </w:pPr>
      <w:r>
        <w:t>20</w:t>
      </w:r>
      <w:r w:rsidR="00C20CEB">
        <w:t>2</w:t>
      </w:r>
      <w:r w:rsidR="0033352F">
        <w:t>3</w:t>
      </w:r>
      <w:r>
        <w:t xml:space="preserve"> </w:t>
      </w:r>
      <w:r w:rsidR="00F25F3A">
        <w:t>m.</w:t>
      </w:r>
      <w:r w:rsidR="00BF2D08">
        <w:t xml:space="preserve"> </w:t>
      </w:r>
      <w:r w:rsidR="00E5777A">
        <w:t xml:space="preserve">                  </w:t>
      </w:r>
      <w:r w:rsidR="0069180D">
        <w:t xml:space="preserve"> </w:t>
      </w:r>
      <w:r>
        <w:t>d. Nr.</w:t>
      </w:r>
      <w:r w:rsidR="00EB6957">
        <w:t xml:space="preserve"> T1-</w:t>
      </w:r>
    </w:p>
    <w:p w14:paraId="66A08E0B" w14:textId="77777777" w:rsidR="00F25F3A" w:rsidRDefault="00F25F3A" w:rsidP="00E05B18">
      <w:pPr>
        <w:jc w:val="center"/>
      </w:pPr>
      <w:r>
        <w:t>Šilutė</w:t>
      </w:r>
    </w:p>
    <w:p w14:paraId="38761B9B" w14:textId="77777777" w:rsidR="00C20CEB" w:rsidRDefault="00C20CEB" w:rsidP="00F25F3A"/>
    <w:p w14:paraId="3CDEB6BF" w14:textId="7F5E4C64" w:rsidR="002D30F6" w:rsidRPr="009A4D54" w:rsidRDefault="00AF70D3" w:rsidP="002D30F6">
      <w:pPr>
        <w:tabs>
          <w:tab w:val="left" w:pos="912"/>
        </w:tabs>
        <w:ind w:firstLine="709"/>
        <w:jc w:val="both"/>
      </w:pPr>
      <w:r w:rsidRPr="007646AF">
        <w:t xml:space="preserve">Vadovaudamasi </w:t>
      </w:r>
      <w:r w:rsidR="002D30F6" w:rsidRPr="009A4D54">
        <w:t xml:space="preserve">Lietuvos Respublikos vietos savivaldos įstatymo </w:t>
      </w:r>
      <w:r w:rsidR="00D60143">
        <w:t>15</w:t>
      </w:r>
      <w:r w:rsidR="002D30F6" w:rsidRPr="009A4D54">
        <w:t xml:space="preserve"> straipsnio 2 dalies 1</w:t>
      </w:r>
      <w:r w:rsidR="00D60143">
        <w:t>0</w:t>
      </w:r>
      <w:r w:rsidR="002D30F6" w:rsidRPr="009A4D54">
        <w:t> punktu</w:t>
      </w:r>
      <w:r w:rsidR="002D30F6">
        <w:t>, 2</w:t>
      </w:r>
      <w:r w:rsidR="004972FE">
        <w:t>7</w:t>
      </w:r>
      <w:r w:rsidR="002D30F6">
        <w:t xml:space="preserve"> straipsnio 2 dalies </w:t>
      </w:r>
      <w:r w:rsidR="00D60143">
        <w:t>21</w:t>
      </w:r>
      <w:r w:rsidR="002D30F6">
        <w:t xml:space="preserve"> punktu</w:t>
      </w:r>
      <w:r w:rsidR="002D30F6">
        <w:rPr>
          <w:rStyle w:val="contentpasted0"/>
          <w:color w:val="000000"/>
          <w:spacing w:val="4"/>
          <w:shd w:val="clear" w:color="auto" w:fill="FFFFFF"/>
        </w:rPr>
        <w:t xml:space="preserve">, </w:t>
      </w:r>
      <w:r w:rsidR="002D30F6">
        <w:t>Šilutės rajono</w:t>
      </w:r>
      <w:r w:rsidR="002D30F6" w:rsidRPr="009A4D54">
        <w:t xml:space="preserve"> savivaldybės taryba </w:t>
      </w:r>
      <w:r w:rsidR="002D30F6" w:rsidRPr="009A4D54">
        <w:rPr>
          <w:spacing w:val="60"/>
        </w:rPr>
        <w:t>nusprendži</w:t>
      </w:r>
      <w:r w:rsidR="002D30F6" w:rsidRPr="009A4D54">
        <w:t>a:</w:t>
      </w:r>
    </w:p>
    <w:p w14:paraId="47159E45" w14:textId="5D5BCB04" w:rsidR="002D30F6" w:rsidRDefault="002D30F6" w:rsidP="002D30F6">
      <w:pPr>
        <w:ind w:firstLine="709"/>
        <w:jc w:val="both"/>
        <w:rPr>
          <w:color w:val="000000"/>
        </w:rPr>
      </w:pPr>
      <w:r w:rsidRPr="009A4D54">
        <w:rPr>
          <w:color w:val="000000"/>
        </w:rPr>
        <w:t>1. </w:t>
      </w:r>
      <w:r>
        <w:rPr>
          <w:color w:val="000000"/>
        </w:rPr>
        <w:t xml:space="preserve">Nustatyti mero politinio (asmeninio) pasitikėjimo valstybės tarnautojų pareigybių skaičių – </w:t>
      </w:r>
      <w:r w:rsidR="00880D7B">
        <w:rPr>
          <w:color w:val="000000"/>
        </w:rPr>
        <w:t>5</w:t>
      </w:r>
      <w:r>
        <w:rPr>
          <w:color w:val="000000"/>
        </w:rPr>
        <w:t xml:space="preserve"> (2 vicemerų pareigybės, 1 </w:t>
      </w:r>
      <w:r w:rsidR="00D148C0">
        <w:rPr>
          <w:color w:val="000000"/>
        </w:rPr>
        <w:t>S</w:t>
      </w:r>
      <w:r>
        <w:rPr>
          <w:color w:val="000000"/>
        </w:rPr>
        <w:t>avivaldybės tarybos posėdžių sekretoriaus pareigybė</w:t>
      </w:r>
      <w:r w:rsidR="00880D7B">
        <w:rPr>
          <w:color w:val="000000"/>
        </w:rPr>
        <w:t xml:space="preserve">, 2 </w:t>
      </w:r>
      <w:r w:rsidR="00D148C0">
        <w:rPr>
          <w:color w:val="000000"/>
        </w:rPr>
        <w:t>S</w:t>
      </w:r>
      <w:r w:rsidR="00880D7B">
        <w:rPr>
          <w:color w:val="000000"/>
        </w:rPr>
        <w:t>avivaldybės mer</w:t>
      </w:r>
      <w:r w:rsidR="009C6953">
        <w:rPr>
          <w:color w:val="000000"/>
        </w:rPr>
        <w:t>o</w:t>
      </w:r>
      <w:r w:rsidR="00880D7B">
        <w:rPr>
          <w:color w:val="000000"/>
        </w:rPr>
        <w:t xml:space="preserve"> patarėjų pareigybės</w:t>
      </w:r>
      <w:r>
        <w:rPr>
          <w:color w:val="000000"/>
        </w:rPr>
        <w:t>).</w:t>
      </w:r>
    </w:p>
    <w:p w14:paraId="23659196" w14:textId="23CEC2DE" w:rsidR="002D30F6" w:rsidRPr="008B2E76" w:rsidRDefault="002D30F6" w:rsidP="002D30F6">
      <w:pPr>
        <w:ind w:firstLine="709"/>
        <w:jc w:val="both"/>
      </w:pPr>
      <w:bookmarkStart w:id="0" w:name="part_6b7c9df3b98c4aecaf051415f9d6b51c"/>
      <w:bookmarkEnd w:id="0"/>
      <w:r w:rsidRPr="009A4D54">
        <w:rPr>
          <w:color w:val="000000"/>
        </w:rPr>
        <w:t xml:space="preserve">2. Pripažinti netekusiu </w:t>
      </w:r>
      <w:r w:rsidRPr="008B2E76">
        <w:t xml:space="preserve">galios </w:t>
      </w:r>
      <w:r w:rsidR="00880D7B" w:rsidRPr="008B2E76">
        <w:t>Šilutės rajono</w:t>
      </w:r>
      <w:r w:rsidRPr="008B2E76">
        <w:t xml:space="preserve"> savivaldybės tarybos 2019 m. </w:t>
      </w:r>
      <w:r w:rsidR="00880D7B" w:rsidRPr="008B2E76">
        <w:t>birželio</w:t>
      </w:r>
      <w:r w:rsidRPr="008B2E76">
        <w:t xml:space="preserve"> 2</w:t>
      </w:r>
      <w:r w:rsidR="00880D7B" w:rsidRPr="008B2E76">
        <w:t>7</w:t>
      </w:r>
      <w:r w:rsidRPr="008B2E76">
        <w:t xml:space="preserve"> d. sprendimą Nr. </w:t>
      </w:r>
      <w:r w:rsidR="00880D7B" w:rsidRPr="008B2E76">
        <w:t>T1-82</w:t>
      </w:r>
      <w:r w:rsidRPr="008B2E76">
        <w:t xml:space="preserve"> „Dėl </w:t>
      </w:r>
      <w:r w:rsidR="00880D7B" w:rsidRPr="008B2E76">
        <w:t>Šilutės rajono savivaldybės</w:t>
      </w:r>
      <w:r w:rsidRPr="008B2E76">
        <w:t xml:space="preserve"> tarybos ir mero sekretoriato valstybės tarnautojų ir darbuotojų, dirbančių pagal darbo sutartis, skaičiaus nustatymo“ su visais pakeitimais ir papildymais.</w:t>
      </w:r>
    </w:p>
    <w:p w14:paraId="5A27BE60" w14:textId="258836DD" w:rsidR="00126973" w:rsidRDefault="002D30F6" w:rsidP="00960DF4">
      <w:pPr>
        <w:ind w:firstLine="709"/>
        <w:jc w:val="both"/>
        <w:rPr>
          <w:rFonts w:eastAsia="Calibri"/>
        </w:rPr>
      </w:pPr>
      <w:bookmarkStart w:id="1" w:name="part_fc0e1bd9f52448178bd8e9ac76686cc7"/>
      <w:bookmarkEnd w:id="1"/>
      <w:r w:rsidRPr="009A4D54">
        <w:rPr>
          <w:color w:val="000000"/>
        </w:rPr>
        <w:t>3. </w:t>
      </w:r>
      <w:r w:rsidR="00CF2383" w:rsidRPr="009A4D54">
        <w:t xml:space="preserve">Skelbti šį sprendimą </w:t>
      </w:r>
      <w:r w:rsidR="00CF2383">
        <w:t>Šilutės rajono</w:t>
      </w:r>
      <w:r w:rsidR="00CF2383" w:rsidRPr="009A4D54">
        <w:t xml:space="preserve"> savivaldybės interneto svetainėje.</w:t>
      </w:r>
    </w:p>
    <w:p w14:paraId="255B6A8D" w14:textId="7CD0E48D" w:rsidR="00E602D0" w:rsidRDefault="00E602D0" w:rsidP="00E602D0">
      <w:pPr>
        <w:widowControl w:val="0"/>
        <w:autoSpaceDE w:val="0"/>
        <w:autoSpaceDN w:val="0"/>
        <w:adjustRightInd w:val="0"/>
        <w:ind w:firstLine="709"/>
        <w:jc w:val="both"/>
      </w:pPr>
      <w:r>
        <w:rPr>
          <w:rFonts w:eastAsia="Calibri"/>
        </w:rPr>
        <w:t xml:space="preserve">Šis sprendimas gali būti skundžiamas Lietuvos </w:t>
      </w:r>
      <w:r w:rsidR="008D797A">
        <w:rPr>
          <w:rFonts w:eastAsia="Calibri"/>
        </w:rPr>
        <w:t>R</w:t>
      </w:r>
      <w:r>
        <w:rPr>
          <w:rFonts w:eastAsia="Calibri"/>
        </w:rPr>
        <w:t>espublikos administracinių bylų teisenos įstatymo nustatyta tvarka Regionų apygardos administracinio teismo Klaipėdos rūmams (galinio Pylimo g. 9, Klaipėda) per vieną mėnesį nuo šio teisės akto paskelbimo arba įteikimo suinteresuotam asmeniui dienos.</w:t>
      </w:r>
    </w:p>
    <w:p w14:paraId="1A21081B" w14:textId="77777777" w:rsidR="00E602D0" w:rsidRPr="007001B3" w:rsidRDefault="00E602D0" w:rsidP="007001B3">
      <w:pPr>
        <w:widowControl w:val="0"/>
        <w:autoSpaceDE w:val="0"/>
        <w:autoSpaceDN w:val="0"/>
        <w:adjustRightInd w:val="0"/>
        <w:ind w:firstLine="720"/>
        <w:jc w:val="both"/>
        <w:rPr>
          <w:rFonts w:eastAsia="Calibri"/>
        </w:rPr>
      </w:pPr>
    </w:p>
    <w:p w14:paraId="74CB3FED" w14:textId="77777777" w:rsidR="00BB3F3B" w:rsidRDefault="00BB3F3B" w:rsidP="00BB3F3B">
      <w:pPr>
        <w:ind w:firstLine="851"/>
        <w:jc w:val="both"/>
      </w:pPr>
    </w:p>
    <w:p w14:paraId="3460553E" w14:textId="77777777" w:rsidR="00BB3F3B" w:rsidRDefault="00BB3F3B" w:rsidP="00F25F3A"/>
    <w:p w14:paraId="6EB305F6" w14:textId="3CBF784E" w:rsidR="00F25F3A" w:rsidRDefault="00F25F3A" w:rsidP="00F25F3A">
      <w:r>
        <w:t>Savivaldybės meras</w:t>
      </w:r>
      <w:r w:rsidR="006B26A2">
        <w:tab/>
      </w:r>
      <w:r w:rsidR="006B26A2">
        <w:tab/>
      </w:r>
      <w:r w:rsidR="006B26A2">
        <w:tab/>
      </w:r>
      <w:r w:rsidR="006B26A2">
        <w:tab/>
        <w:t xml:space="preserve">                 </w:t>
      </w:r>
      <w:r w:rsidR="008458BD">
        <w:t xml:space="preserve">  </w:t>
      </w:r>
      <w:r w:rsidR="006B26A2">
        <w:t xml:space="preserve">Vytautas Laurinaitis </w:t>
      </w:r>
    </w:p>
    <w:p w14:paraId="22CDF5EF" w14:textId="77777777" w:rsidR="00175D2D" w:rsidRDefault="00175D2D" w:rsidP="004B7D10">
      <w:pPr>
        <w:jc w:val="both"/>
        <w:rPr>
          <w:lang w:eastAsia="en-US"/>
        </w:rPr>
      </w:pPr>
    </w:p>
    <w:p w14:paraId="6BDC5F96" w14:textId="77777777" w:rsidR="00034526" w:rsidRDefault="00034526" w:rsidP="00BB3F3B">
      <w:pPr>
        <w:tabs>
          <w:tab w:val="left" w:pos="7160"/>
        </w:tabs>
        <w:jc w:val="both"/>
        <w:rPr>
          <w:color w:val="000000"/>
        </w:rPr>
      </w:pPr>
    </w:p>
    <w:p w14:paraId="7D171594" w14:textId="77777777" w:rsidR="00034526" w:rsidRDefault="00034526" w:rsidP="00BB3F3B">
      <w:pPr>
        <w:tabs>
          <w:tab w:val="left" w:pos="7160"/>
        </w:tabs>
        <w:jc w:val="both"/>
        <w:rPr>
          <w:color w:val="000000"/>
        </w:rPr>
      </w:pPr>
    </w:p>
    <w:p w14:paraId="1CA0FC25" w14:textId="75AD9107" w:rsidR="00034526" w:rsidRDefault="00880D7B" w:rsidP="00BB3F3B">
      <w:pPr>
        <w:tabs>
          <w:tab w:val="left" w:pos="7160"/>
        </w:tabs>
        <w:jc w:val="both"/>
        <w:rPr>
          <w:color w:val="000000"/>
        </w:rPr>
      </w:pPr>
      <w:r>
        <w:rPr>
          <w:color w:val="000000"/>
        </w:rPr>
        <w:t xml:space="preserve">Teikėjas – </w:t>
      </w:r>
      <w:r w:rsidR="008A2734">
        <w:rPr>
          <w:color w:val="000000"/>
        </w:rPr>
        <w:t>S</w:t>
      </w:r>
      <w:r>
        <w:rPr>
          <w:color w:val="000000"/>
        </w:rPr>
        <w:t>avivaldybės meras Vytautas Laurinaitis</w:t>
      </w:r>
    </w:p>
    <w:p w14:paraId="018A079D" w14:textId="77777777" w:rsidR="00034526" w:rsidRDefault="00034526" w:rsidP="00BB3F3B">
      <w:pPr>
        <w:tabs>
          <w:tab w:val="left" w:pos="7160"/>
        </w:tabs>
        <w:jc w:val="both"/>
        <w:rPr>
          <w:color w:val="000000"/>
        </w:rPr>
      </w:pPr>
    </w:p>
    <w:p w14:paraId="1826DD87" w14:textId="260D3A38" w:rsidR="003A5225" w:rsidRDefault="003A5225" w:rsidP="00BB3F3B">
      <w:pPr>
        <w:tabs>
          <w:tab w:val="left" w:pos="7160"/>
        </w:tabs>
        <w:jc w:val="both"/>
        <w:rPr>
          <w:color w:val="000000"/>
        </w:rPr>
      </w:pPr>
    </w:p>
    <w:p w14:paraId="5D29807F" w14:textId="1C336E91" w:rsidR="003A5225" w:rsidRDefault="003A5225" w:rsidP="00BB3F3B">
      <w:pPr>
        <w:tabs>
          <w:tab w:val="left" w:pos="7160"/>
        </w:tabs>
        <w:jc w:val="both"/>
        <w:rPr>
          <w:color w:val="000000"/>
        </w:rPr>
      </w:pPr>
    </w:p>
    <w:p w14:paraId="2ADC17A0" w14:textId="588317A9" w:rsidR="003A5225" w:rsidRDefault="003A5225" w:rsidP="00BB3F3B">
      <w:pPr>
        <w:tabs>
          <w:tab w:val="left" w:pos="7160"/>
        </w:tabs>
        <w:jc w:val="both"/>
        <w:rPr>
          <w:color w:val="000000"/>
        </w:rPr>
      </w:pPr>
    </w:p>
    <w:p w14:paraId="50BF1765" w14:textId="77777777" w:rsidR="00CF2383" w:rsidRDefault="00CF2383" w:rsidP="00BB3F3B">
      <w:pPr>
        <w:tabs>
          <w:tab w:val="left" w:pos="7160"/>
        </w:tabs>
        <w:jc w:val="both"/>
        <w:rPr>
          <w:color w:val="000000"/>
        </w:rPr>
      </w:pPr>
    </w:p>
    <w:p w14:paraId="2F0B7FD5" w14:textId="77777777" w:rsidR="00D60143" w:rsidRDefault="00D60143" w:rsidP="00BB3F3B">
      <w:pPr>
        <w:tabs>
          <w:tab w:val="left" w:pos="7160"/>
        </w:tabs>
        <w:jc w:val="both"/>
        <w:rPr>
          <w:color w:val="000000"/>
        </w:rPr>
      </w:pPr>
    </w:p>
    <w:p w14:paraId="6D4F8572" w14:textId="77777777" w:rsidR="00D60143" w:rsidRDefault="00D60143" w:rsidP="00BB3F3B">
      <w:pPr>
        <w:tabs>
          <w:tab w:val="left" w:pos="7160"/>
        </w:tabs>
        <w:jc w:val="both"/>
        <w:rPr>
          <w:color w:val="000000"/>
        </w:rPr>
      </w:pPr>
    </w:p>
    <w:p w14:paraId="78AECA57" w14:textId="77777777" w:rsidR="00CF2383" w:rsidRDefault="00CF2383" w:rsidP="00BB3F3B">
      <w:pPr>
        <w:tabs>
          <w:tab w:val="left" w:pos="7160"/>
        </w:tabs>
        <w:jc w:val="both"/>
        <w:rPr>
          <w:color w:val="000000"/>
        </w:rPr>
      </w:pPr>
    </w:p>
    <w:p w14:paraId="554DAF5D" w14:textId="77777777" w:rsidR="003A5225" w:rsidRDefault="003A5225" w:rsidP="00BB3F3B">
      <w:pPr>
        <w:tabs>
          <w:tab w:val="left" w:pos="7160"/>
        </w:tabs>
        <w:jc w:val="both"/>
        <w:rPr>
          <w:color w:val="000000"/>
        </w:rPr>
      </w:pPr>
    </w:p>
    <w:p w14:paraId="52609662" w14:textId="76F7F4F1" w:rsidR="00BB3F3B" w:rsidRPr="00BB3F3B" w:rsidRDefault="00BB3F3B" w:rsidP="00BB3F3B">
      <w:pPr>
        <w:tabs>
          <w:tab w:val="left" w:pos="7160"/>
        </w:tabs>
        <w:jc w:val="both"/>
        <w:rPr>
          <w:color w:val="000000"/>
        </w:rPr>
      </w:pPr>
      <w:r w:rsidRPr="00BB3F3B">
        <w:rPr>
          <w:color w:val="000000"/>
        </w:rPr>
        <w:t xml:space="preserve">Parengė </w:t>
      </w:r>
      <w:r w:rsidRPr="00BB3F3B">
        <w:rPr>
          <w:color w:val="000000"/>
        </w:rPr>
        <w:tab/>
      </w:r>
    </w:p>
    <w:p w14:paraId="5E760F28" w14:textId="77777777" w:rsidR="00BB3F3B" w:rsidRPr="00BB3F3B" w:rsidRDefault="00BB3F3B" w:rsidP="00BB3F3B">
      <w:pPr>
        <w:jc w:val="both"/>
        <w:rPr>
          <w:color w:val="000000"/>
        </w:rPr>
      </w:pPr>
    </w:p>
    <w:p w14:paraId="72305E66" w14:textId="2DF4AE01" w:rsidR="00BB3F3B" w:rsidRDefault="00034526" w:rsidP="00BB3F3B">
      <w:pPr>
        <w:rPr>
          <w:color w:val="000000"/>
        </w:rPr>
      </w:pPr>
      <w:r>
        <w:rPr>
          <w:color w:val="000000"/>
        </w:rPr>
        <w:t>Edita Serovienė</w:t>
      </w:r>
      <w:r w:rsidR="00AF70D3">
        <w:rPr>
          <w:color w:val="000000"/>
        </w:rPr>
        <w:t>, tel. 8</w:t>
      </w:r>
      <w:r w:rsidR="008A2734">
        <w:rPr>
          <w:color w:val="000000"/>
        </w:rPr>
        <w:t xml:space="preserve"> </w:t>
      </w:r>
      <w:r w:rsidR="00AF70D3">
        <w:rPr>
          <w:color w:val="000000"/>
        </w:rPr>
        <w:t>441 79</w:t>
      </w:r>
      <w:r w:rsidR="008A2734">
        <w:rPr>
          <w:color w:val="000000"/>
        </w:rPr>
        <w:t xml:space="preserve"> </w:t>
      </w:r>
      <w:r w:rsidR="00AF70D3">
        <w:rPr>
          <w:color w:val="000000"/>
        </w:rPr>
        <w:t xml:space="preserve">289, el. p. </w:t>
      </w:r>
      <w:hyperlink r:id="rId9" w:history="1">
        <w:r w:rsidR="00AF70D3" w:rsidRPr="00E450CA">
          <w:rPr>
            <w:rStyle w:val="Hipersaitas"/>
          </w:rPr>
          <w:t>edita.seroviene@silute.lt</w:t>
        </w:r>
      </w:hyperlink>
    </w:p>
    <w:p w14:paraId="4A9D9A4A" w14:textId="65339770" w:rsidR="00AF70D3" w:rsidRPr="00BB3F3B" w:rsidRDefault="00AF70D3">
      <w:pPr>
        <w:rPr>
          <w:color w:val="000000"/>
        </w:rPr>
      </w:pPr>
      <w:r>
        <w:rPr>
          <w:color w:val="000000"/>
        </w:rPr>
        <w:t>2023</w:t>
      </w:r>
      <w:r w:rsidRPr="00CF2383">
        <w:t>-04-</w:t>
      </w:r>
      <w:r w:rsidR="00CF2383" w:rsidRPr="00CF2383">
        <w:t>20</w:t>
      </w:r>
    </w:p>
    <w:sectPr w:rsidR="00AF70D3" w:rsidRPr="00BB3F3B" w:rsidSect="00930503">
      <w:footerReference w:type="default" r:id="rId10"/>
      <w:pgSz w:w="11906" w:h="16838"/>
      <w:pgMar w:top="1134"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426C88" w14:textId="77777777" w:rsidR="00703AFE" w:rsidRDefault="00703AFE" w:rsidP="001D50EF">
      <w:r>
        <w:separator/>
      </w:r>
    </w:p>
  </w:endnote>
  <w:endnote w:type="continuationSeparator" w:id="0">
    <w:p w14:paraId="51CF5885" w14:textId="77777777" w:rsidR="00703AFE" w:rsidRDefault="00703AFE" w:rsidP="001D50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Georgia">
    <w:panose1 w:val="02040502050405020303"/>
    <w:charset w:val="BA"/>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TimesLT">
    <w:altName w:val="Times New Roman"/>
    <w:panose1 w:val="00000000000000000000"/>
    <w:charset w:val="00"/>
    <w:family w:val="roman"/>
    <w:notTrueType/>
    <w:pitch w:val="default"/>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826D8E" w14:textId="77777777" w:rsidR="003D28BB" w:rsidRDefault="003D28BB" w:rsidP="00FD53DA">
    <w:pPr>
      <w:pStyle w:val="Porat"/>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EFC4F1" w14:textId="77777777" w:rsidR="00703AFE" w:rsidRDefault="00703AFE" w:rsidP="001D50EF">
      <w:r>
        <w:separator/>
      </w:r>
    </w:p>
  </w:footnote>
  <w:footnote w:type="continuationSeparator" w:id="0">
    <w:p w14:paraId="6880DF16" w14:textId="77777777" w:rsidR="00703AFE" w:rsidRDefault="00703AFE" w:rsidP="001D50E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36E5D6F"/>
    <w:multiLevelType w:val="hybridMultilevel"/>
    <w:tmpl w:val="BA9EADFC"/>
    <w:lvl w:ilvl="0" w:tplc="2A8E115E">
      <w:start w:val="1"/>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1" w15:restartNumberingAfterBreak="0">
    <w:nsid w:val="25735678"/>
    <w:multiLevelType w:val="hybridMultilevel"/>
    <w:tmpl w:val="FEF6E206"/>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31DB5D3F"/>
    <w:multiLevelType w:val="hybridMultilevel"/>
    <w:tmpl w:val="C89CBE96"/>
    <w:lvl w:ilvl="0" w:tplc="40E86C3C">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num w:numId="1" w16cid:durableId="1073628581">
    <w:abstractNumId w:val="0"/>
  </w:num>
  <w:num w:numId="2" w16cid:durableId="1533688675">
    <w:abstractNumId w:val="2"/>
  </w:num>
  <w:num w:numId="3" w16cid:durableId="202135017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1296"/>
  <w:hyphenationZone w:val="396"/>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5F3A"/>
    <w:rsid w:val="00034526"/>
    <w:rsid w:val="00094A3C"/>
    <w:rsid w:val="00095FE8"/>
    <w:rsid w:val="000B3544"/>
    <w:rsid w:val="000F260F"/>
    <w:rsid w:val="0012560E"/>
    <w:rsid w:val="00126973"/>
    <w:rsid w:val="00173F43"/>
    <w:rsid w:val="00175D2D"/>
    <w:rsid w:val="001D50EF"/>
    <w:rsid w:val="001E66D4"/>
    <w:rsid w:val="0024260D"/>
    <w:rsid w:val="00247DFD"/>
    <w:rsid w:val="002717AD"/>
    <w:rsid w:val="002D30F6"/>
    <w:rsid w:val="0033352F"/>
    <w:rsid w:val="0037464E"/>
    <w:rsid w:val="003A47CF"/>
    <w:rsid w:val="003A5225"/>
    <w:rsid w:val="003D28BB"/>
    <w:rsid w:val="003F6B77"/>
    <w:rsid w:val="004065DB"/>
    <w:rsid w:val="0040767A"/>
    <w:rsid w:val="004526F2"/>
    <w:rsid w:val="004623AB"/>
    <w:rsid w:val="004747BE"/>
    <w:rsid w:val="004972FE"/>
    <w:rsid w:val="004A182A"/>
    <w:rsid w:val="004B7D10"/>
    <w:rsid w:val="004D2B33"/>
    <w:rsid w:val="004E1E69"/>
    <w:rsid w:val="00537E96"/>
    <w:rsid w:val="00544B04"/>
    <w:rsid w:val="0056113F"/>
    <w:rsid w:val="005943DB"/>
    <w:rsid w:val="005A3DD4"/>
    <w:rsid w:val="005B535E"/>
    <w:rsid w:val="005B7BEE"/>
    <w:rsid w:val="005D1311"/>
    <w:rsid w:val="00633CF7"/>
    <w:rsid w:val="0064475C"/>
    <w:rsid w:val="00673289"/>
    <w:rsid w:val="00674EB4"/>
    <w:rsid w:val="0067758C"/>
    <w:rsid w:val="0068501F"/>
    <w:rsid w:val="0069180D"/>
    <w:rsid w:val="006947CC"/>
    <w:rsid w:val="006A79AF"/>
    <w:rsid w:val="006B26A2"/>
    <w:rsid w:val="006C3E2F"/>
    <w:rsid w:val="006E7AFA"/>
    <w:rsid w:val="007001B3"/>
    <w:rsid w:val="00703AFE"/>
    <w:rsid w:val="00706384"/>
    <w:rsid w:val="00732DC6"/>
    <w:rsid w:val="00767A2E"/>
    <w:rsid w:val="007710B5"/>
    <w:rsid w:val="007C2E51"/>
    <w:rsid w:val="007F3220"/>
    <w:rsid w:val="00802D28"/>
    <w:rsid w:val="00841342"/>
    <w:rsid w:val="008458BD"/>
    <w:rsid w:val="00880D7B"/>
    <w:rsid w:val="00881D87"/>
    <w:rsid w:val="008A2734"/>
    <w:rsid w:val="008B2E76"/>
    <w:rsid w:val="008D797A"/>
    <w:rsid w:val="00930503"/>
    <w:rsid w:val="00942E94"/>
    <w:rsid w:val="00946768"/>
    <w:rsid w:val="009474DF"/>
    <w:rsid w:val="00956D33"/>
    <w:rsid w:val="00960DF4"/>
    <w:rsid w:val="00977AC1"/>
    <w:rsid w:val="00985436"/>
    <w:rsid w:val="009945CE"/>
    <w:rsid w:val="009C6953"/>
    <w:rsid w:val="00A167D2"/>
    <w:rsid w:val="00A31665"/>
    <w:rsid w:val="00A81D9F"/>
    <w:rsid w:val="00A9401C"/>
    <w:rsid w:val="00AB3010"/>
    <w:rsid w:val="00AD5055"/>
    <w:rsid w:val="00AF2C1F"/>
    <w:rsid w:val="00AF70D3"/>
    <w:rsid w:val="00B54AF3"/>
    <w:rsid w:val="00B6640C"/>
    <w:rsid w:val="00B92F4D"/>
    <w:rsid w:val="00BB3F3B"/>
    <w:rsid w:val="00BC6803"/>
    <w:rsid w:val="00BD0A48"/>
    <w:rsid w:val="00BE68EE"/>
    <w:rsid w:val="00BF2D08"/>
    <w:rsid w:val="00C10AE8"/>
    <w:rsid w:val="00C20CEB"/>
    <w:rsid w:val="00C67210"/>
    <w:rsid w:val="00C9191C"/>
    <w:rsid w:val="00CD0B7D"/>
    <w:rsid w:val="00CF2383"/>
    <w:rsid w:val="00D148C0"/>
    <w:rsid w:val="00D265BA"/>
    <w:rsid w:val="00D4575B"/>
    <w:rsid w:val="00D60143"/>
    <w:rsid w:val="00D6630D"/>
    <w:rsid w:val="00D806E0"/>
    <w:rsid w:val="00E05B18"/>
    <w:rsid w:val="00E12F58"/>
    <w:rsid w:val="00E5777A"/>
    <w:rsid w:val="00E602D0"/>
    <w:rsid w:val="00E80EC4"/>
    <w:rsid w:val="00E86791"/>
    <w:rsid w:val="00E90E52"/>
    <w:rsid w:val="00EB6957"/>
    <w:rsid w:val="00F10BB4"/>
    <w:rsid w:val="00F139F8"/>
    <w:rsid w:val="00F25F3A"/>
    <w:rsid w:val="00F54623"/>
    <w:rsid w:val="00F8319F"/>
    <w:rsid w:val="00FA520A"/>
    <w:rsid w:val="00FB223F"/>
    <w:rsid w:val="00FD53DA"/>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79D0F1F"/>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Definition" w:semiHidden="1" w:unhideWhenUsed="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F25F3A"/>
    <w:rPr>
      <w:sz w:val="24"/>
      <w:szCs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hd">
    <w:name w:val="hd"/>
    <w:basedOn w:val="prastasis"/>
    <w:rsid w:val="00F25F3A"/>
    <w:pPr>
      <w:spacing w:before="100" w:beforeAutospacing="1" w:after="100" w:afterAutospacing="1"/>
    </w:pPr>
    <w:rPr>
      <w:rFonts w:ascii="Georgia" w:eastAsia="Arial Unicode MS" w:hAnsi="Georgia" w:cs="Arial Unicode MS"/>
      <w:lang w:val="en-GB" w:eastAsia="en-US"/>
    </w:rPr>
  </w:style>
  <w:style w:type="paragraph" w:customStyle="1" w:styleId="ISTATYMAS">
    <w:name w:val="ISTATYMAS"/>
    <w:rsid w:val="00F25F3A"/>
    <w:pPr>
      <w:jc w:val="center"/>
    </w:pPr>
    <w:rPr>
      <w:rFonts w:ascii="TimesLT" w:hAnsi="TimesLT"/>
      <w:lang w:val="en-US" w:eastAsia="en-US"/>
    </w:rPr>
  </w:style>
  <w:style w:type="paragraph" w:styleId="Antrats">
    <w:name w:val="header"/>
    <w:basedOn w:val="prastasis"/>
    <w:link w:val="AntratsDiagrama"/>
    <w:rsid w:val="001D50EF"/>
    <w:pPr>
      <w:tabs>
        <w:tab w:val="center" w:pos="4819"/>
        <w:tab w:val="right" w:pos="9638"/>
      </w:tabs>
    </w:pPr>
  </w:style>
  <w:style w:type="character" w:customStyle="1" w:styleId="AntratsDiagrama">
    <w:name w:val="Antraštės Diagrama"/>
    <w:link w:val="Antrats"/>
    <w:rsid w:val="001D50EF"/>
    <w:rPr>
      <w:sz w:val="24"/>
      <w:szCs w:val="24"/>
    </w:rPr>
  </w:style>
  <w:style w:type="paragraph" w:styleId="Porat">
    <w:name w:val="footer"/>
    <w:basedOn w:val="prastasis"/>
    <w:link w:val="PoratDiagrama"/>
    <w:rsid w:val="001D50EF"/>
    <w:pPr>
      <w:tabs>
        <w:tab w:val="center" w:pos="4819"/>
        <w:tab w:val="right" w:pos="9638"/>
      </w:tabs>
    </w:pPr>
  </w:style>
  <w:style w:type="character" w:customStyle="1" w:styleId="PoratDiagrama">
    <w:name w:val="Poraštė Diagrama"/>
    <w:link w:val="Porat"/>
    <w:rsid w:val="001D50EF"/>
    <w:rPr>
      <w:sz w:val="24"/>
      <w:szCs w:val="24"/>
    </w:rPr>
  </w:style>
  <w:style w:type="paragraph" w:customStyle="1" w:styleId="Style">
    <w:name w:val="Style"/>
    <w:rsid w:val="00BD0A48"/>
    <w:pPr>
      <w:widowControl w:val="0"/>
      <w:autoSpaceDE w:val="0"/>
      <w:autoSpaceDN w:val="0"/>
      <w:adjustRightInd w:val="0"/>
    </w:pPr>
    <w:rPr>
      <w:sz w:val="24"/>
      <w:szCs w:val="24"/>
      <w:lang w:val="en-US" w:eastAsia="en-US"/>
    </w:rPr>
  </w:style>
  <w:style w:type="table" w:styleId="Lentelstinklelis">
    <w:name w:val="Table Grid"/>
    <w:basedOn w:val="prastojilentel"/>
    <w:rsid w:val="004B7D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ietosrezervavimoenklotekstas">
    <w:name w:val="Placeholder Text"/>
    <w:uiPriority w:val="99"/>
    <w:semiHidden/>
    <w:rsid w:val="00BF2D08"/>
    <w:rPr>
      <w:color w:val="808080"/>
    </w:rPr>
  </w:style>
  <w:style w:type="character" w:styleId="Hipersaitas">
    <w:name w:val="Hyperlink"/>
    <w:rsid w:val="00802D28"/>
    <w:rPr>
      <w:color w:val="0563C1"/>
      <w:u w:val="single"/>
    </w:rPr>
  </w:style>
  <w:style w:type="paragraph" w:styleId="Sraopastraipa">
    <w:name w:val="List Paragraph"/>
    <w:basedOn w:val="prastasis"/>
    <w:uiPriority w:val="34"/>
    <w:qFormat/>
    <w:rsid w:val="0024260D"/>
    <w:pPr>
      <w:ind w:left="720"/>
      <w:contextualSpacing/>
    </w:pPr>
  </w:style>
  <w:style w:type="paragraph" w:styleId="Pagrindinistekstas">
    <w:name w:val="Body Text"/>
    <w:basedOn w:val="prastasis"/>
    <w:link w:val="PagrindinistekstasDiagrama"/>
    <w:rsid w:val="00AF70D3"/>
    <w:pPr>
      <w:spacing w:line="360" w:lineRule="auto"/>
      <w:ind w:firstLine="1298"/>
    </w:pPr>
    <w:rPr>
      <w:szCs w:val="20"/>
      <w:lang w:eastAsia="en-US" w:bidi="he-IL"/>
    </w:rPr>
  </w:style>
  <w:style w:type="character" w:customStyle="1" w:styleId="PagrindinistekstasDiagrama">
    <w:name w:val="Pagrindinis tekstas Diagrama"/>
    <w:basedOn w:val="Numatytasispastraiposriftas"/>
    <w:link w:val="Pagrindinistekstas"/>
    <w:rsid w:val="00AF70D3"/>
    <w:rPr>
      <w:sz w:val="24"/>
      <w:lang w:eastAsia="en-US" w:bidi="he-IL"/>
    </w:rPr>
  </w:style>
  <w:style w:type="character" w:styleId="Neapdorotaspaminjimas">
    <w:name w:val="Unresolved Mention"/>
    <w:basedOn w:val="Numatytasispastraiposriftas"/>
    <w:uiPriority w:val="99"/>
    <w:semiHidden/>
    <w:unhideWhenUsed/>
    <w:rsid w:val="00AF70D3"/>
    <w:rPr>
      <w:color w:val="605E5C"/>
      <w:shd w:val="clear" w:color="auto" w:fill="E1DFDD"/>
    </w:rPr>
  </w:style>
  <w:style w:type="character" w:customStyle="1" w:styleId="contentpasted0">
    <w:name w:val="contentpasted0"/>
    <w:basedOn w:val="Numatytasispastraiposriftas"/>
    <w:rsid w:val="002D30F6"/>
  </w:style>
  <w:style w:type="paragraph" w:styleId="Pataisymai">
    <w:name w:val="Revision"/>
    <w:hidden/>
    <w:uiPriority w:val="99"/>
    <w:semiHidden/>
    <w:rsid w:val="004972FE"/>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20799006">
      <w:bodyDiv w:val="1"/>
      <w:marLeft w:val="0"/>
      <w:marRight w:val="0"/>
      <w:marTop w:val="0"/>
      <w:marBottom w:val="0"/>
      <w:divBdr>
        <w:top w:val="none" w:sz="0" w:space="0" w:color="auto"/>
        <w:left w:val="none" w:sz="0" w:space="0" w:color="auto"/>
        <w:bottom w:val="none" w:sz="0" w:space="0" w:color="auto"/>
        <w:right w:val="none" w:sz="0" w:space="0" w:color="auto"/>
      </w:divBdr>
    </w:div>
    <w:div w:id="17267605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edita.seroviene@silute.l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reglex\Tmp\741d1b3ddf28417bb51f446f6dae70ac.dot"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4AAEE271-27F6-450B-97BF-71B27E373452}">
  <we:reference id="fdf991e6-9106-41cd-a3e3-a99d86201b80" version="1.0.0.0" store="\\localhost\DekaOfficeAddins" storeType="Filesystem"/>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870ADE-C3CB-4E26-823C-B1145D19CD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741d1b3ddf28417bb51f446f6dae70ac.dot</Template>
  <TotalTime>0</TotalTime>
  <Pages>1</Pages>
  <Words>178</Words>
  <Characters>1382</Characters>
  <Application>Microsoft Office Word</Application>
  <DocSecurity>0</DocSecurity>
  <Lines>11</Lines>
  <Paragraphs>3</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DĖL ŠILUTĖS RAJONO SAVIVALDYBĖS TARYBOS 2021 M. GRUODŽIO 16 D. SPRENDIMO NR. T1-851 "DĖL ŠILUTĖS RAJONO SAVIVALDYBĖS 2022-2024 METŲ STRATEGINIO VEIKLOS PLANO PATVIRTINIMO" PAKEITIMO</vt:lpstr>
      <vt:lpstr>DĖL ŠILUTĖS RAJONO SAVIVALDYBĖS TARYBOS 2021 M. GRUODŽIO 16 D. SPRENDIMO NR. T1-851 "DĖL ŠILUTĖS RAJONO SAVIVALDYBĖS 2022-2024 METŲ STRATEGINIO VEIKLOS PLANO PATVIRTINIMO" PAKEITIMO</vt:lpstr>
    </vt:vector>
  </TitlesOfParts>
  <Manager/>
  <Company/>
  <LinksUpToDate>false</LinksUpToDate>
  <CharactersWithSpaces>1557</CharactersWithSpaces>
  <SharedDoc>false</SharedDoc>
  <HLinks>
    <vt:vector size="6" baseType="variant">
      <vt:variant>
        <vt:i4>5505131</vt:i4>
      </vt:variant>
      <vt:variant>
        <vt:i4>0</vt:i4>
      </vt:variant>
      <vt:variant>
        <vt:i4>0</vt:i4>
      </vt:variant>
      <vt:variant>
        <vt:i4>5</vt:i4>
      </vt:variant>
      <vt:variant>
        <vt:lpwstr>../../Users/Taryba_JT/Downloads/Priedas.xlsx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DĖL ŠILUTĖS RAJONO SAVIVALDYBĖS TARYBOS 2021 M. GRUODŽIO 16 D. SPRENDIMO NR. T1-851 "DĖL ŠILUTĖS RAJONO SAVIVALDYBĖS 2022-2024 METŲ STRATEGINIO VEIKLOS PLANO PATVIRTINIMO" PAKEITIMO</dc:title>
  <dc:subject>T1-1042</dc:subject>
  <dc:creator/>
  <cp:keywords/>
  <dc:description/>
  <cp:lastModifiedBy/>
  <cp:revision>1</cp:revision>
  <dcterms:created xsi:type="dcterms:W3CDTF">2023-04-20T11:37:00Z</dcterms:created>
  <dcterms:modified xsi:type="dcterms:W3CDTF">2023-04-24T05:10:00Z</dcterms:modified>
  <cp:category>SPRENDIMAS</cp:category>
</cp:coreProperties>
</file>