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70B32" w14:textId="77777777" w:rsidR="007A043C" w:rsidRPr="007C5BDD" w:rsidRDefault="007A043C" w:rsidP="007A043C">
      <w:pPr>
        <w:ind w:left="5102"/>
        <w:jc w:val="both"/>
      </w:pPr>
      <w:r w:rsidRPr="007C5BDD">
        <w:t>PATVIRTINTA</w:t>
      </w:r>
    </w:p>
    <w:p w14:paraId="6AF55859" w14:textId="77777777" w:rsidR="007A043C" w:rsidRPr="007A043C" w:rsidRDefault="007A043C" w:rsidP="007A043C">
      <w:pPr>
        <w:pStyle w:val="Pagrindinistekstas"/>
        <w:spacing w:after="0"/>
        <w:ind w:left="5102"/>
        <w:rPr>
          <w:rFonts w:ascii="Times New Roman" w:hAnsi="Times New Roman"/>
        </w:rPr>
      </w:pPr>
      <w:r w:rsidRPr="007A043C">
        <w:rPr>
          <w:rFonts w:ascii="Times New Roman" w:hAnsi="Times New Roman"/>
          <w:szCs w:val="24"/>
        </w:rPr>
        <w:t xml:space="preserve">Šilutės rajono savivaldybės </w:t>
      </w:r>
      <w:r w:rsidRPr="007A043C">
        <w:rPr>
          <w:rFonts w:ascii="Times New Roman" w:hAnsi="Times New Roman"/>
        </w:rPr>
        <w:t xml:space="preserve">tarybos </w:t>
      </w:r>
    </w:p>
    <w:p w14:paraId="614B50B5" w14:textId="77777777" w:rsidR="007A043C" w:rsidRPr="007A043C" w:rsidRDefault="007A043C" w:rsidP="007A043C">
      <w:pPr>
        <w:pStyle w:val="Pagrindinistekstas"/>
        <w:spacing w:after="0"/>
        <w:ind w:left="5102"/>
        <w:rPr>
          <w:rFonts w:ascii="Times New Roman" w:hAnsi="Times New Roman"/>
        </w:rPr>
      </w:pPr>
      <w:r w:rsidRPr="007A043C">
        <w:rPr>
          <w:rFonts w:ascii="Times New Roman" w:hAnsi="Times New Roman"/>
        </w:rPr>
        <w:t>2019 m. spalio</w:t>
      </w:r>
      <w:r w:rsidR="00902903">
        <w:rPr>
          <w:rFonts w:ascii="Times New Roman" w:hAnsi="Times New Roman"/>
        </w:rPr>
        <w:t xml:space="preserve"> 31 </w:t>
      </w:r>
      <w:r w:rsidRPr="007A043C">
        <w:rPr>
          <w:rFonts w:ascii="Times New Roman" w:hAnsi="Times New Roman"/>
        </w:rPr>
        <w:t xml:space="preserve">d. </w:t>
      </w:r>
    </w:p>
    <w:p w14:paraId="21640BB1" w14:textId="77777777" w:rsidR="007A043C" w:rsidRPr="007A043C" w:rsidRDefault="007A043C" w:rsidP="007A043C">
      <w:pPr>
        <w:pStyle w:val="Pagrindinistekstas"/>
        <w:spacing w:after="0"/>
        <w:ind w:left="5102"/>
        <w:rPr>
          <w:rFonts w:ascii="Times New Roman" w:hAnsi="Times New Roman"/>
          <w:szCs w:val="24"/>
        </w:rPr>
      </w:pPr>
      <w:r w:rsidRPr="007A043C">
        <w:rPr>
          <w:rFonts w:ascii="Times New Roman" w:hAnsi="Times New Roman"/>
        </w:rPr>
        <w:t>sprendimu Nr. T1-151</w:t>
      </w:r>
    </w:p>
    <w:p w14:paraId="16215A46" w14:textId="77777777" w:rsidR="007A043C" w:rsidRPr="007C5BDD" w:rsidRDefault="007A043C" w:rsidP="007A043C">
      <w:pPr>
        <w:pStyle w:val="Pagrindinistekstas"/>
        <w:spacing w:after="0"/>
        <w:ind w:left="5102"/>
        <w:rPr>
          <w:b/>
        </w:rPr>
      </w:pPr>
    </w:p>
    <w:p w14:paraId="1890E229" w14:textId="77777777" w:rsidR="007A043C" w:rsidRPr="007C5BDD" w:rsidRDefault="007A043C" w:rsidP="007A043C">
      <w:pPr>
        <w:jc w:val="center"/>
        <w:rPr>
          <w:b/>
          <w:bCs/>
          <w:caps/>
        </w:rPr>
      </w:pPr>
    </w:p>
    <w:p w14:paraId="0940F140" w14:textId="77777777" w:rsidR="007A043C" w:rsidRDefault="007A043C" w:rsidP="007A043C">
      <w:pPr>
        <w:jc w:val="center"/>
        <w:rPr>
          <w:b/>
          <w:bCs/>
          <w:caps/>
        </w:rPr>
      </w:pPr>
      <w:r w:rsidRPr="007C5BDD">
        <w:rPr>
          <w:b/>
          <w:bCs/>
          <w:caps/>
        </w:rPr>
        <w:t>ŠILUTĖS RAJONO savivaldybės Sporto tarybos NUOSTATAI</w:t>
      </w:r>
    </w:p>
    <w:p w14:paraId="1B73DA20" w14:textId="77777777" w:rsidR="007A043C" w:rsidRPr="007C5BDD" w:rsidRDefault="007A043C" w:rsidP="007A043C">
      <w:pPr>
        <w:jc w:val="center"/>
        <w:rPr>
          <w:caps/>
        </w:rPr>
      </w:pPr>
    </w:p>
    <w:p w14:paraId="4683C81B" w14:textId="77777777" w:rsidR="007A043C" w:rsidRDefault="007A043C" w:rsidP="007A043C">
      <w:pPr>
        <w:ind w:left="1800"/>
        <w:rPr>
          <w:b/>
          <w:bCs/>
          <w:color w:val="000000"/>
        </w:rPr>
      </w:pPr>
      <w:r>
        <w:rPr>
          <w:b/>
          <w:bCs/>
          <w:color w:val="000000"/>
        </w:rPr>
        <w:t xml:space="preserve">                                               I SKYRIUS</w:t>
      </w:r>
    </w:p>
    <w:p w14:paraId="48A07C6A" w14:textId="77777777" w:rsidR="007A043C" w:rsidRPr="007C5BDD" w:rsidRDefault="007A043C" w:rsidP="007A043C">
      <w:pPr>
        <w:ind w:left="1080"/>
        <w:jc w:val="center"/>
        <w:rPr>
          <w:b/>
          <w:bCs/>
          <w:color w:val="000000"/>
        </w:rPr>
      </w:pPr>
      <w:r w:rsidRPr="007C5BDD">
        <w:rPr>
          <w:b/>
          <w:bCs/>
          <w:color w:val="000000"/>
        </w:rPr>
        <w:t>BENDROJI DALIS</w:t>
      </w:r>
    </w:p>
    <w:p w14:paraId="4FD1C8B9" w14:textId="77777777" w:rsidR="007A043C" w:rsidRPr="007C5BDD" w:rsidRDefault="007A043C" w:rsidP="007A043C">
      <w:pPr>
        <w:ind w:firstLine="720"/>
        <w:jc w:val="both"/>
        <w:rPr>
          <w:b/>
          <w:bCs/>
          <w:color w:val="000000"/>
        </w:rPr>
      </w:pPr>
    </w:p>
    <w:p w14:paraId="3E0E2F5C" w14:textId="77777777" w:rsidR="007A043C" w:rsidRPr="007C5BDD" w:rsidRDefault="007A043C" w:rsidP="007A043C">
      <w:pPr>
        <w:ind w:firstLine="851"/>
        <w:jc w:val="both"/>
        <w:rPr>
          <w:color w:val="000000"/>
        </w:rPr>
      </w:pPr>
      <w:r>
        <w:rPr>
          <w:color w:val="000000"/>
        </w:rPr>
        <w:t xml:space="preserve">1. </w:t>
      </w:r>
      <w:r w:rsidRPr="007C5BDD">
        <w:rPr>
          <w:color w:val="000000"/>
        </w:rPr>
        <w:t xml:space="preserve">Šilutės rajono savivaldybės sporto taryba (toliau – Sporto taryba) yra nuolatinė </w:t>
      </w:r>
      <w:r w:rsidRPr="007C5BDD">
        <w:rPr>
          <w:bCs/>
          <w:color w:val="000000"/>
        </w:rPr>
        <w:t xml:space="preserve">Savivaldybės tarybos </w:t>
      </w:r>
      <w:r w:rsidRPr="007C5BDD">
        <w:rPr>
          <w:color w:val="000000"/>
        </w:rPr>
        <w:t xml:space="preserve">komisija, sudaryta iš Savivaldybės tarybos, Administracijos, </w:t>
      </w:r>
      <w:r>
        <w:rPr>
          <w:color w:val="000000"/>
        </w:rPr>
        <w:t xml:space="preserve">Savivaldybės </w:t>
      </w:r>
      <w:r w:rsidRPr="007C5BDD">
        <w:rPr>
          <w:color w:val="000000"/>
        </w:rPr>
        <w:t xml:space="preserve"> sporto </w:t>
      </w:r>
      <w:r w:rsidRPr="007C5BDD">
        <w:rPr>
          <w:bCs/>
          <w:color w:val="000000"/>
        </w:rPr>
        <w:t>organizacijų bei visuomenės ir sporto specialistų atstovų</w:t>
      </w:r>
      <w:r w:rsidR="008E6005">
        <w:rPr>
          <w:color w:val="000000"/>
        </w:rPr>
        <w:t xml:space="preserve"> </w:t>
      </w:r>
      <w:r w:rsidR="008E6005" w:rsidRPr="008E6005">
        <w:rPr>
          <w:b/>
          <w:bCs/>
          <w:color w:val="000000"/>
        </w:rPr>
        <w:t>bei m</w:t>
      </w:r>
      <w:r w:rsidR="008E6005" w:rsidRPr="008E6005">
        <w:rPr>
          <w:b/>
          <w:bCs/>
          <w:szCs w:val="24"/>
        </w:rPr>
        <w:t>e</w:t>
      </w:r>
      <w:r w:rsidR="008E6005" w:rsidRPr="00B82FEF">
        <w:rPr>
          <w:b/>
          <w:szCs w:val="24"/>
        </w:rPr>
        <w:t>ro deleguot</w:t>
      </w:r>
      <w:r w:rsidR="008E6005">
        <w:rPr>
          <w:b/>
          <w:szCs w:val="24"/>
        </w:rPr>
        <w:t xml:space="preserve">o </w:t>
      </w:r>
      <w:r w:rsidR="008E6005" w:rsidRPr="00B82FEF">
        <w:rPr>
          <w:b/>
          <w:szCs w:val="24"/>
        </w:rPr>
        <w:t>asmeninio politinio pasitikėjimo valstybės tarnautoj</w:t>
      </w:r>
      <w:r w:rsidR="008E6005">
        <w:rPr>
          <w:b/>
          <w:szCs w:val="24"/>
        </w:rPr>
        <w:t>o</w:t>
      </w:r>
      <w:r w:rsidR="008E6005">
        <w:rPr>
          <w:color w:val="000000"/>
        </w:rPr>
        <w:t xml:space="preserve"> </w:t>
      </w:r>
      <w:r>
        <w:rPr>
          <w:color w:val="000000"/>
        </w:rPr>
        <w:t xml:space="preserve">Šilutės </w:t>
      </w:r>
      <w:r w:rsidRPr="007C5BDD">
        <w:rPr>
          <w:color w:val="000000"/>
        </w:rPr>
        <w:t>rajono</w:t>
      </w:r>
      <w:r>
        <w:rPr>
          <w:color w:val="000000"/>
        </w:rPr>
        <w:t xml:space="preserve"> savivaldybės</w:t>
      </w:r>
      <w:r w:rsidRPr="007C5BDD">
        <w:rPr>
          <w:color w:val="000000"/>
        </w:rPr>
        <w:t xml:space="preserve"> strateginiams kūno kultūros ir sporto klausimams nagrinėti ir spręsti.</w:t>
      </w:r>
    </w:p>
    <w:p w14:paraId="413BA135" w14:textId="77777777" w:rsidR="007A043C" w:rsidRPr="007C5BDD" w:rsidRDefault="007A043C" w:rsidP="007A043C">
      <w:pPr>
        <w:ind w:firstLine="851"/>
        <w:jc w:val="both"/>
        <w:rPr>
          <w:color w:val="000000"/>
        </w:rPr>
      </w:pPr>
      <w:r>
        <w:rPr>
          <w:color w:val="000000"/>
        </w:rPr>
        <w:t xml:space="preserve">2. </w:t>
      </w:r>
      <w:r w:rsidRPr="007C5BDD">
        <w:rPr>
          <w:color w:val="000000"/>
        </w:rPr>
        <w:t>Šie nuostatai reglamentuoja Sporto tarybos uždavinius, teises, kompetenciją, darbo organizavimą ir atskaitomybę.</w:t>
      </w:r>
    </w:p>
    <w:p w14:paraId="27A43E5B" w14:textId="77777777" w:rsidR="007A043C" w:rsidRPr="007C5BDD" w:rsidRDefault="007A043C" w:rsidP="007A043C">
      <w:pPr>
        <w:ind w:firstLine="851"/>
        <w:jc w:val="both"/>
        <w:rPr>
          <w:color w:val="000000"/>
        </w:rPr>
      </w:pPr>
      <w:r>
        <w:rPr>
          <w:color w:val="000000"/>
        </w:rPr>
        <w:t xml:space="preserve">3. </w:t>
      </w:r>
      <w:r w:rsidRPr="007C5BDD">
        <w:rPr>
          <w:color w:val="000000"/>
        </w:rPr>
        <w:t>Sporto taryba savo veikloje vadovaujasi Lietuvos Respublikos Konstitucija, Lietuvos Respublikos sporto įstatymu, Vyriausybės nutarimais, Savivaldybės tarybos sprendimais, Mero potvarkiais, kitais teisiniais aktais ir šiais veiklos nuostatais.</w:t>
      </w:r>
    </w:p>
    <w:p w14:paraId="62F8E333" w14:textId="77777777" w:rsidR="007A043C" w:rsidRPr="007C5BDD" w:rsidRDefault="007A043C" w:rsidP="007A043C">
      <w:pPr>
        <w:ind w:firstLine="851"/>
        <w:jc w:val="both"/>
        <w:rPr>
          <w:color w:val="000000"/>
        </w:rPr>
      </w:pPr>
      <w:r>
        <w:rPr>
          <w:color w:val="000000"/>
        </w:rPr>
        <w:t xml:space="preserve">4. </w:t>
      </w:r>
      <w:r w:rsidRPr="007C5BDD">
        <w:rPr>
          <w:color w:val="000000"/>
        </w:rPr>
        <w:t>Sporto taryba yra kolegialus organas, sudaromas Savivaldybės tarybos sprendimu jos įgaliojimų laikui.</w:t>
      </w:r>
    </w:p>
    <w:p w14:paraId="013119EF" w14:textId="77777777" w:rsidR="007A043C" w:rsidRPr="007C5BDD" w:rsidRDefault="007A043C" w:rsidP="007A043C">
      <w:pPr>
        <w:ind w:firstLine="851"/>
        <w:jc w:val="both"/>
        <w:rPr>
          <w:color w:val="000000"/>
        </w:rPr>
      </w:pPr>
      <w:r>
        <w:rPr>
          <w:color w:val="000000"/>
        </w:rPr>
        <w:t xml:space="preserve">5. </w:t>
      </w:r>
      <w:r w:rsidRPr="007C5BDD">
        <w:rPr>
          <w:color w:val="000000"/>
        </w:rPr>
        <w:t>Sporto taryba nėra juridinis asmuo, neturi savo atsiskaitomosios sąskaitos. Jos pasiūlymai Savivaldybės tarybai yra rekomendacinio pobūdžio.</w:t>
      </w:r>
    </w:p>
    <w:p w14:paraId="53BCA9B5" w14:textId="77777777" w:rsidR="007A043C" w:rsidRPr="007C5BDD" w:rsidRDefault="007A043C" w:rsidP="007A043C">
      <w:pPr>
        <w:ind w:firstLine="720"/>
        <w:jc w:val="both"/>
        <w:rPr>
          <w:color w:val="000000"/>
        </w:rPr>
      </w:pPr>
    </w:p>
    <w:p w14:paraId="07C77454" w14:textId="77777777" w:rsidR="007A043C" w:rsidRDefault="007A043C" w:rsidP="007A043C">
      <w:pPr>
        <w:jc w:val="center"/>
        <w:rPr>
          <w:b/>
          <w:bCs/>
          <w:color w:val="000000"/>
        </w:rPr>
      </w:pPr>
      <w:r>
        <w:rPr>
          <w:b/>
          <w:bCs/>
          <w:color w:val="000000"/>
        </w:rPr>
        <w:t>II SKYRIUS</w:t>
      </w:r>
    </w:p>
    <w:p w14:paraId="09C664DB" w14:textId="77777777" w:rsidR="007A043C" w:rsidRPr="007C5BDD" w:rsidRDefault="007A043C" w:rsidP="007A043C">
      <w:pPr>
        <w:jc w:val="center"/>
        <w:rPr>
          <w:b/>
          <w:bCs/>
          <w:color w:val="000000"/>
        </w:rPr>
      </w:pPr>
      <w:r w:rsidRPr="007C5BDD">
        <w:rPr>
          <w:b/>
          <w:bCs/>
          <w:color w:val="000000"/>
        </w:rPr>
        <w:t>SPORTO TARYBOS UŽDAVINIAI</w:t>
      </w:r>
      <w:r>
        <w:rPr>
          <w:b/>
          <w:bCs/>
          <w:color w:val="000000"/>
        </w:rPr>
        <w:t xml:space="preserve"> IR </w:t>
      </w:r>
      <w:r w:rsidRPr="007C5BDD">
        <w:rPr>
          <w:b/>
          <w:bCs/>
          <w:color w:val="000000"/>
        </w:rPr>
        <w:t xml:space="preserve">FUNKCIJOS </w:t>
      </w:r>
    </w:p>
    <w:p w14:paraId="1B17CABA" w14:textId="77777777" w:rsidR="007A043C" w:rsidRPr="007C5BDD" w:rsidRDefault="007A043C" w:rsidP="007A043C">
      <w:pPr>
        <w:jc w:val="center"/>
        <w:rPr>
          <w:color w:val="000000"/>
        </w:rPr>
      </w:pPr>
    </w:p>
    <w:p w14:paraId="7AC8F8A4" w14:textId="77777777" w:rsidR="007A043C" w:rsidRPr="007C5BDD" w:rsidRDefault="007A043C" w:rsidP="007A043C">
      <w:pPr>
        <w:ind w:firstLine="851"/>
        <w:jc w:val="both"/>
        <w:rPr>
          <w:color w:val="000000"/>
        </w:rPr>
      </w:pPr>
      <w:r>
        <w:rPr>
          <w:color w:val="000000"/>
        </w:rPr>
        <w:t xml:space="preserve">6. </w:t>
      </w:r>
      <w:r w:rsidRPr="007C5BDD">
        <w:rPr>
          <w:color w:val="000000"/>
        </w:rPr>
        <w:t>Pagrindin</w:t>
      </w:r>
      <w:r>
        <w:rPr>
          <w:color w:val="000000"/>
        </w:rPr>
        <w:t>ė</w:t>
      </w:r>
      <w:r w:rsidRPr="007C5BDD">
        <w:rPr>
          <w:color w:val="000000"/>
        </w:rPr>
        <w:t xml:space="preserve"> Sporto tarybos </w:t>
      </w:r>
      <w:r>
        <w:rPr>
          <w:color w:val="000000"/>
        </w:rPr>
        <w:t>paskirtis – analizuoti sporto situaciją Šilutės rajono savivaldybėje ir teikti siūlymus dėl fizinio aktyvumo ir sporto situacijos gerinimo.</w:t>
      </w:r>
    </w:p>
    <w:p w14:paraId="0AF798D4" w14:textId="77777777" w:rsidR="007A043C" w:rsidRDefault="007A043C" w:rsidP="007A043C">
      <w:pPr>
        <w:ind w:firstLine="851"/>
        <w:jc w:val="both"/>
        <w:rPr>
          <w:color w:val="000000"/>
        </w:rPr>
      </w:pPr>
      <w:r>
        <w:rPr>
          <w:color w:val="000000"/>
        </w:rPr>
        <w:t xml:space="preserve">7. </w:t>
      </w:r>
      <w:r w:rsidRPr="007C5BDD">
        <w:rPr>
          <w:color w:val="000000"/>
        </w:rPr>
        <w:t>Sporto tarybos uždaviniai</w:t>
      </w:r>
      <w:r>
        <w:rPr>
          <w:color w:val="000000"/>
        </w:rPr>
        <w:t>:</w:t>
      </w:r>
    </w:p>
    <w:p w14:paraId="57AEAA32" w14:textId="77777777" w:rsidR="007A043C" w:rsidRDefault="007A043C" w:rsidP="007A043C">
      <w:pPr>
        <w:ind w:firstLine="851"/>
        <w:jc w:val="both"/>
        <w:rPr>
          <w:color w:val="000000"/>
        </w:rPr>
      </w:pPr>
      <w:r>
        <w:rPr>
          <w:color w:val="000000"/>
        </w:rPr>
        <w:t>7.1. atsižvelgiant į valstybinę sporto strategiją, šalies sporto prioritetus bei vietos bendruomenės poreikius teikti siūlymus Savivaldybės tarybai ir Savivaldybės administracijai dėl sportą reglamentuojančių teisės aktų tobulinimo;</w:t>
      </w:r>
    </w:p>
    <w:p w14:paraId="62C42E4F" w14:textId="77777777" w:rsidR="007A043C" w:rsidRDefault="007A043C" w:rsidP="007A043C">
      <w:pPr>
        <w:ind w:firstLine="851"/>
        <w:jc w:val="both"/>
        <w:rPr>
          <w:color w:val="000000"/>
        </w:rPr>
      </w:pPr>
      <w:r>
        <w:rPr>
          <w:color w:val="000000"/>
        </w:rPr>
        <w:t>7.2. didinti savivaldybės institucijų ir sporto organizacijų bendradarbiavimą įgyvendinant fizinio aktyvumo ir sporto politiką Šilutės rajone;</w:t>
      </w:r>
    </w:p>
    <w:p w14:paraId="1B3166FE" w14:textId="77777777" w:rsidR="007A043C" w:rsidRPr="007C5BDD" w:rsidRDefault="007A043C" w:rsidP="007A043C">
      <w:pPr>
        <w:ind w:firstLine="851"/>
        <w:jc w:val="both"/>
        <w:rPr>
          <w:color w:val="000000"/>
        </w:rPr>
      </w:pPr>
      <w:r>
        <w:rPr>
          <w:color w:val="000000"/>
        </w:rPr>
        <w:t>7.3. formuoti pozityvų žmonių požiūrį į sportą, jo reikšmę gyvenimo kokybei ir skatinti visuomenę dalyvauti fizinio aktyvumo veiklose;</w:t>
      </w:r>
    </w:p>
    <w:p w14:paraId="5148CD07" w14:textId="77777777" w:rsidR="007A043C" w:rsidRPr="007C5BDD" w:rsidRDefault="007A043C" w:rsidP="007A043C">
      <w:pPr>
        <w:ind w:firstLine="851"/>
        <w:jc w:val="both"/>
        <w:rPr>
          <w:color w:val="000000"/>
        </w:rPr>
      </w:pPr>
      <w:r>
        <w:rPr>
          <w:color w:val="000000"/>
        </w:rPr>
        <w:t xml:space="preserve">7.4. </w:t>
      </w:r>
      <w:r w:rsidRPr="007C5BDD">
        <w:rPr>
          <w:color w:val="000000"/>
        </w:rPr>
        <w:t>teikti pasiūlymus Savivaldybės tarybai, merui ir administracijos direktoriui dėl sporto plėtros rajone</w:t>
      </w:r>
      <w:r>
        <w:rPr>
          <w:color w:val="000000"/>
        </w:rPr>
        <w:t>.</w:t>
      </w:r>
    </w:p>
    <w:p w14:paraId="70EE6C91" w14:textId="77777777" w:rsidR="007A043C" w:rsidRPr="007C5BDD" w:rsidRDefault="007A043C" w:rsidP="007A043C">
      <w:pPr>
        <w:ind w:firstLine="851"/>
        <w:jc w:val="both"/>
        <w:rPr>
          <w:color w:val="000000"/>
        </w:rPr>
      </w:pPr>
      <w:r>
        <w:rPr>
          <w:color w:val="000000"/>
        </w:rPr>
        <w:t xml:space="preserve">8. </w:t>
      </w:r>
      <w:r w:rsidRPr="007C5BDD">
        <w:rPr>
          <w:color w:val="000000"/>
        </w:rPr>
        <w:t>Sporto taryba atlieka tokias funkcijas:</w:t>
      </w:r>
    </w:p>
    <w:p w14:paraId="05C7ED84" w14:textId="77777777" w:rsidR="007A043C" w:rsidRDefault="007A043C" w:rsidP="007A043C">
      <w:pPr>
        <w:ind w:firstLine="851"/>
        <w:jc w:val="both"/>
        <w:rPr>
          <w:color w:val="000000"/>
        </w:rPr>
      </w:pPr>
      <w:r>
        <w:rPr>
          <w:color w:val="000000"/>
        </w:rPr>
        <w:t xml:space="preserve">8.1. </w:t>
      </w:r>
      <w:r w:rsidRPr="007C5BDD">
        <w:rPr>
          <w:color w:val="000000"/>
        </w:rPr>
        <w:t xml:space="preserve">apibendrina </w:t>
      </w:r>
      <w:r>
        <w:rPr>
          <w:color w:val="000000"/>
        </w:rPr>
        <w:t>Šilutės rajono savivaldybės sporto organizacijų fizinio aktyvumo ir sporto veiklos gerąją patirtį bei problemas, teikia rekomendacijas dėl veiklų tobulinimo;</w:t>
      </w:r>
    </w:p>
    <w:p w14:paraId="61EF97B9" w14:textId="77777777" w:rsidR="007A043C" w:rsidRDefault="007A043C" w:rsidP="007A043C">
      <w:pPr>
        <w:ind w:firstLine="851"/>
        <w:jc w:val="both"/>
        <w:rPr>
          <w:color w:val="000000"/>
        </w:rPr>
      </w:pPr>
      <w:r>
        <w:t xml:space="preserve">8.2. </w:t>
      </w:r>
      <w:r w:rsidRPr="007C5BDD">
        <w:t>d</w:t>
      </w:r>
      <w:r w:rsidRPr="007C5BDD">
        <w:rPr>
          <w:color w:val="000000"/>
        </w:rPr>
        <w:t>alyvauja rengiant rajono sporto renginių metinės veiklos programas bei sudarant metinį sportinių renginių kalendorių (planą)</w:t>
      </w:r>
      <w:r>
        <w:rPr>
          <w:color w:val="000000"/>
        </w:rPr>
        <w:t>;</w:t>
      </w:r>
    </w:p>
    <w:p w14:paraId="3F9C8BF1" w14:textId="77777777" w:rsidR="007A043C" w:rsidRPr="007C5BDD" w:rsidRDefault="007A043C" w:rsidP="007A043C">
      <w:pPr>
        <w:ind w:firstLine="851"/>
        <w:jc w:val="both"/>
        <w:rPr>
          <w:color w:val="000000"/>
        </w:rPr>
      </w:pPr>
      <w:r>
        <w:rPr>
          <w:color w:val="000000"/>
        </w:rPr>
        <w:t>8.3. vertina Šilutės rajono savivaldybėje plėtojamų sporto šakų pasiekimus, šalies, Europos ir pasaulio čempionatuose bei Olimpinėse žaidynėse;</w:t>
      </w:r>
    </w:p>
    <w:p w14:paraId="73B1806D" w14:textId="77777777" w:rsidR="007A043C" w:rsidRDefault="007A043C" w:rsidP="007A043C">
      <w:pPr>
        <w:ind w:firstLine="851"/>
        <w:jc w:val="both"/>
      </w:pPr>
      <w:r>
        <w:t xml:space="preserve">8.4. </w:t>
      </w:r>
      <w:r w:rsidRPr="007C5BDD">
        <w:t xml:space="preserve">nustato </w:t>
      </w:r>
      <w:r w:rsidRPr="007C5BDD">
        <w:rPr>
          <w:color w:val="000000"/>
        </w:rPr>
        <w:t>sporto klubų, seniūnijų</w:t>
      </w:r>
      <w:r w:rsidRPr="007C5BDD">
        <w:t xml:space="preserve"> ir kitų nevyriausybinių sporto organizacijų sportinės veiklos rėmimo prioritetus</w:t>
      </w:r>
      <w:r>
        <w:t>;</w:t>
      </w:r>
    </w:p>
    <w:p w14:paraId="7B98DAAB" w14:textId="77777777" w:rsidR="007A043C" w:rsidRDefault="007A043C" w:rsidP="007A043C">
      <w:pPr>
        <w:ind w:firstLine="720"/>
        <w:jc w:val="both"/>
      </w:pPr>
    </w:p>
    <w:p w14:paraId="3209C2BD" w14:textId="77777777" w:rsidR="007A043C" w:rsidRDefault="007A043C" w:rsidP="007A043C">
      <w:pPr>
        <w:ind w:firstLine="851"/>
        <w:jc w:val="both"/>
      </w:pPr>
      <w:r>
        <w:t>8.5. teikia pasiūlymus Savivaldybės tarybai ir Savivaldybės administracijai dėl:</w:t>
      </w:r>
    </w:p>
    <w:p w14:paraId="3B80A6CD" w14:textId="77777777" w:rsidR="007A043C" w:rsidRDefault="007A043C" w:rsidP="007A043C">
      <w:pPr>
        <w:ind w:firstLine="851"/>
        <w:jc w:val="both"/>
        <w:rPr>
          <w:color w:val="000000"/>
        </w:rPr>
      </w:pPr>
      <w:r w:rsidRPr="007C5BDD">
        <w:rPr>
          <w:color w:val="000000"/>
        </w:rPr>
        <w:t>8.</w:t>
      </w:r>
      <w:r>
        <w:rPr>
          <w:color w:val="000000"/>
        </w:rPr>
        <w:t>5</w:t>
      </w:r>
      <w:r w:rsidRPr="007C5BDD">
        <w:rPr>
          <w:color w:val="000000"/>
        </w:rPr>
        <w:t>.</w:t>
      </w:r>
      <w:r>
        <w:rPr>
          <w:color w:val="000000"/>
        </w:rPr>
        <w:t>1. strateginių ir praktinių rajono sporto klausimų bei sporto politikos Šilutės rajone įgyvendinimo;</w:t>
      </w:r>
    </w:p>
    <w:p w14:paraId="518BCDA7" w14:textId="77777777" w:rsidR="007A043C" w:rsidRDefault="007A043C" w:rsidP="007A043C">
      <w:pPr>
        <w:ind w:firstLine="851"/>
        <w:jc w:val="both"/>
        <w:rPr>
          <w:color w:val="000000"/>
        </w:rPr>
      </w:pPr>
      <w:r>
        <w:rPr>
          <w:color w:val="000000"/>
        </w:rPr>
        <w:t>8.5.2. sportininkų ir trenerių skatinimo, garbės vardų suteikimo, sportininkų ir jų trenerių apdovanojimo;</w:t>
      </w:r>
    </w:p>
    <w:p w14:paraId="7B5D6EEF" w14:textId="77777777" w:rsidR="007A043C" w:rsidRDefault="007A043C" w:rsidP="007A043C">
      <w:pPr>
        <w:ind w:firstLine="851"/>
        <w:jc w:val="both"/>
        <w:rPr>
          <w:color w:val="000000"/>
        </w:rPr>
      </w:pPr>
      <w:r>
        <w:rPr>
          <w:color w:val="000000"/>
        </w:rPr>
        <w:t>8.5.3. fizinio aktyvumo ir aukšto sporto meistriškumo sporto finansavimo nuostatų tobulinimo;</w:t>
      </w:r>
    </w:p>
    <w:p w14:paraId="4A75BCE9" w14:textId="77777777" w:rsidR="007A043C" w:rsidRPr="007C5BDD" w:rsidRDefault="007A043C" w:rsidP="007A043C">
      <w:pPr>
        <w:ind w:firstLine="851"/>
        <w:jc w:val="both"/>
        <w:rPr>
          <w:color w:val="000000"/>
        </w:rPr>
      </w:pPr>
      <w:r>
        <w:rPr>
          <w:color w:val="000000"/>
        </w:rPr>
        <w:t>8.5.4.  sporto infrastruktūros poreikio bei plėtros galimybių.</w:t>
      </w:r>
    </w:p>
    <w:p w14:paraId="21DD1AAD" w14:textId="77777777" w:rsidR="007A043C" w:rsidRPr="007C5BDD" w:rsidRDefault="007A043C" w:rsidP="007A043C">
      <w:pPr>
        <w:ind w:firstLine="851"/>
        <w:jc w:val="both"/>
        <w:rPr>
          <w:color w:val="000000"/>
        </w:rPr>
      </w:pPr>
      <w:r>
        <w:rPr>
          <w:color w:val="000000"/>
        </w:rPr>
        <w:t>8.6. informuoja visuomenę apie savo veiklą, organizuoja diskusijas fizinio aktyvumo ir sporto klausimais.</w:t>
      </w:r>
    </w:p>
    <w:p w14:paraId="3A552522" w14:textId="77777777" w:rsidR="007A043C" w:rsidRPr="007C5BDD" w:rsidRDefault="007A043C" w:rsidP="007A043C">
      <w:pPr>
        <w:ind w:firstLine="720"/>
        <w:jc w:val="both"/>
        <w:rPr>
          <w:color w:val="000000"/>
        </w:rPr>
      </w:pPr>
    </w:p>
    <w:p w14:paraId="6F7E4B5C" w14:textId="77777777" w:rsidR="007A043C" w:rsidRDefault="007A043C" w:rsidP="007A043C">
      <w:pPr>
        <w:jc w:val="center"/>
        <w:rPr>
          <w:b/>
          <w:bCs/>
          <w:color w:val="000000"/>
        </w:rPr>
      </w:pPr>
      <w:r>
        <w:rPr>
          <w:b/>
          <w:bCs/>
          <w:color w:val="000000"/>
        </w:rPr>
        <w:t>III SKYRIUS</w:t>
      </w:r>
    </w:p>
    <w:p w14:paraId="5B1E0999" w14:textId="77777777" w:rsidR="007A043C" w:rsidRDefault="007A043C" w:rsidP="007A043C">
      <w:pPr>
        <w:jc w:val="center"/>
        <w:rPr>
          <w:b/>
          <w:bCs/>
          <w:color w:val="000000"/>
        </w:rPr>
      </w:pPr>
      <w:r>
        <w:rPr>
          <w:b/>
          <w:bCs/>
          <w:color w:val="000000"/>
        </w:rPr>
        <w:t>SPORTO TARYBOS TEISĖS IR PAREIGOS</w:t>
      </w:r>
    </w:p>
    <w:p w14:paraId="2A63121E" w14:textId="77777777" w:rsidR="007A043C" w:rsidRDefault="007A043C" w:rsidP="007A043C">
      <w:pPr>
        <w:jc w:val="center"/>
        <w:rPr>
          <w:b/>
          <w:bCs/>
          <w:color w:val="000000"/>
        </w:rPr>
      </w:pPr>
    </w:p>
    <w:p w14:paraId="35BAD314" w14:textId="77777777" w:rsidR="007A043C" w:rsidRDefault="007A043C" w:rsidP="007A043C">
      <w:pPr>
        <w:ind w:firstLine="851"/>
        <w:jc w:val="both"/>
        <w:rPr>
          <w:color w:val="000000"/>
        </w:rPr>
      </w:pPr>
      <w:r>
        <w:rPr>
          <w:color w:val="000000"/>
        </w:rPr>
        <w:t xml:space="preserve">9. </w:t>
      </w:r>
      <w:r w:rsidRPr="007C5BDD">
        <w:rPr>
          <w:color w:val="000000"/>
        </w:rPr>
        <w:t>Sporto taryb</w:t>
      </w:r>
      <w:r>
        <w:rPr>
          <w:color w:val="000000"/>
        </w:rPr>
        <w:t xml:space="preserve">a turi teisę: </w:t>
      </w:r>
    </w:p>
    <w:p w14:paraId="5B40795C" w14:textId="77777777" w:rsidR="007A043C" w:rsidRDefault="007A043C" w:rsidP="007A043C">
      <w:pPr>
        <w:ind w:firstLine="851"/>
        <w:jc w:val="both"/>
        <w:rPr>
          <w:color w:val="000000"/>
        </w:rPr>
      </w:pPr>
      <w:r>
        <w:rPr>
          <w:color w:val="000000"/>
        </w:rPr>
        <w:t>9.1. nustatyta tvarka gauti reikiamą informaciją ir dokumentus kūno kultūros ir sporto plėtros klausimais iš sporto organizacijų, savivaldos institucijų;</w:t>
      </w:r>
    </w:p>
    <w:p w14:paraId="537CA91E" w14:textId="77777777" w:rsidR="007A043C" w:rsidRDefault="007A043C" w:rsidP="007A043C">
      <w:pPr>
        <w:ind w:firstLine="851"/>
        <w:jc w:val="both"/>
        <w:rPr>
          <w:color w:val="000000"/>
        </w:rPr>
      </w:pPr>
      <w:r>
        <w:rPr>
          <w:color w:val="000000"/>
        </w:rPr>
        <w:t>9.2. deleguoti savo narius į sudaromas darbo grupes ar komisijas į kurias šie nariai kviečiami;</w:t>
      </w:r>
    </w:p>
    <w:p w14:paraId="7070D6E9" w14:textId="77777777" w:rsidR="007A043C" w:rsidRDefault="007A043C" w:rsidP="007A043C">
      <w:pPr>
        <w:ind w:firstLine="851"/>
        <w:jc w:val="both"/>
        <w:rPr>
          <w:color w:val="000000"/>
        </w:rPr>
      </w:pPr>
      <w:r>
        <w:rPr>
          <w:color w:val="000000"/>
        </w:rPr>
        <w:t>9.3. kviesti į posėdžius Savivaldybės tarybos narius, Savivaldybės administracijos tarnautojus, savivaldybės įstaigų ir kitų institucijų atstovus ar suinteresuotus asmenis ar jų grupes sprendžiant fizinio aktyvumo ir sporto klausimus.</w:t>
      </w:r>
    </w:p>
    <w:p w14:paraId="33F1A1E1" w14:textId="77777777" w:rsidR="007A043C" w:rsidRDefault="007A043C" w:rsidP="007A043C">
      <w:pPr>
        <w:rPr>
          <w:b/>
          <w:bCs/>
          <w:color w:val="000000"/>
        </w:rPr>
      </w:pPr>
    </w:p>
    <w:p w14:paraId="57DC0AAE" w14:textId="77777777" w:rsidR="007A043C" w:rsidRPr="007C5BDD" w:rsidRDefault="007A043C" w:rsidP="007A043C">
      <w:pPr>
        <w:jc w:val="center"/>
        <w:rPr>
          <w:b/>
          <w:bCs/>
          <w:color w:val="000000"/>
        </w:rPr>
      </w:pPr>
      <w:r>
        <w:rPr>
          <w:b/>
          <w:bCs/>
          <w:color w:val="000000"/>
        </w:rPr>
        <w:t>IV SKYRIUS</w:t>
      </w:r>
      <w:r>
        <w:rPr>
          <w:b/>
          <w:bCs/>
          <w:color w:val="000000"/>
        </w:rPr>
        <w:br/>
      </w:r>
      <w:r w:rsidRPr="007C5BDD">
        <w:rPr>
          <w:b/>
          <w:bCs/>
          <w:color w:val="000000"/>
        </w:rPr>
        <w:t>SPORTO TARYBOS DARBO ORGANIZAVIMAS</w:t>
      </w:r>
    </w:p>
    <w:p w14:paraId="2F929C2A" w14:textId="77777777" w:rsidR="007A043C" w:rsidRPr="007C5BDD" w:rsidRDefault="007A043C" w:rsidP="007A043C">
      <w:pPr>
        <w:ind w:left="360"/>
        <w:jc w:val="center"/>
        <w:rPr>
          <w:color w:val="000000"/>
        </w:rPr>
      </w:pPr>
    </w:p>
    <w:p w14:paraId="267DC0C4" w14:textId="77777777" w:rsidR="007A043C" w:rsidRPr="007C5BDD" w:rsidRDefault="007A043C" w:rsidP="007A043C">
      <w:pPr>
        <w:ind w:firstLine="851"/>
        <w:jc w:val="both"/>
        <w:rPr>
          <w:color w:val="000000"/>
        </w:rPr>
      </w:pPr>
      <w:r>
        <w:rPr>
          <w:color w:val="000000"/>
        </w:rPr>
        <w:t xml:space="preserve">10. </w:t>
      </w:r>
      <w:r w:rsidRPr="007C5BDD">
        <w:rPr>
          <w:color w:val="000000"/>
        </w:rPr>
        <w:t>Sporto tarybos sudėtį ir jos veiklos nuostatus tvirtina Savivaldybės taryba.</w:t>
      </w:r>
    </w:p>
    <w:p w14:paraId="4158D9F2" w14:textId="77777777" w:rsidR="007A043C" w:rsidRPr="007C5BDD" w:rsidRDefault="007A043C" w:rsidP="007A043C">
      <w:pPr>
        <w:ind w:firstLine="851"/>
        <w:jc w:val="both"/>
        <w:rPr>
          <w:color w:val="000000"/>
        </w:rPr>
      </w:pPr>
      <w:r>
        <w:rPr>
          <w:color w:val="000000"/>
        </w:rPr>
        <w:t xml:space="preserve">11. </w:t>
      </w:r>
      <w:r w:rsidRPr="00521EF5">
        <w:rPr>
          <w:bCs/>
          <w:szCs w:val="24"/>
        </w:rPr>
        <w:t xml:space="preserve">Sporto tarybą sudaro </w:t>
      </w:r>
      <w:r w:rsidRPr="00521EF5">
        <w:rPr>
          <w:bCs/>
          <w:strike/>
          <w:szCs w:val="24"/>
        </w:rPr>
        <w:t>11</w:t>
      </w:r>
      <w:r w:rsidR="00521EF5">
        <w:rPr>
          <w:bCs/>
          <w:szCs w:val="24"/>
        </w:rPr>
        <w:t xml:space="preserve"> </w:t>
      </w:r>
      <w:r w:rsidR="00521EF5" w:rsidRPr="00521EF5">
        <w:rPr>
          <w:b/>
          <w:szCs w:val="24"/>
        </w:rPr>
        <w:t>12</w:t>
      </w:r>
      <w:r w:rsidRPr="00521EF5">
        <w:rPr>
          <w:b/>
          <w:szCs w:val="24"/>
        </w:rPr>
        <w:t xml:space="preserve"> asmenų</w:t>
      </w:r>
      <w:r w:rsidRPr="00521EF5">
        <w:rPr>
          <w:bCs/>
          <w:szCs w:val="24"/>
        </w:rPr>
        <w:t>: keturi Savivaldybės tarybos nariai, trys sporto bendruomenės - sporto klubų atstovai, vienas Šilutės rajono bendrojo lavinimo mokyklų kūno kultūros mokytojų atstovas, vienas Savivaldybės administracijos atstovas,</w:t>
      </w:r>
      <w:r w:rsidR="00521EF5">
        <w:rPr>
          <w:bCs/>
          <w:szCs w:val="24"/>
        </w:rPr>
        <w:t xml:space="preserve"> </w:t>
      </w:r>
      <w:bookmarkStart w:id="0" w:name="_Hlk138416541"/>
      <w:r w:rsidR="00521EF5" w:rsidRPr="00B82FEF">
        <w:rPr>
          <w:b/>
          <w:szCs w:val="24"/>
        </w:rPr>
        <w:t>vienas mero deleguotas asmeninio politinio pasitikėjimo valstybės tarnautojas</w:t>
      </w:r>
      <w:bookmarkEnd w:id="0"/>
      <w:r w:rsidR="00521EF5">
        <w:rPr>
          <w:bCs/>
          <w:szCs w:val="24"/>
        </w:rPr>
        <w:t>,</w:t>
      </w:r>
      <w:r w:rsidRPr="00521EF5">
        <w:rPr>
          <w:bCs/>
          <w:szCs w:val="24"/>
        </w:rPr>
        <w:t xml:space="preserve"> VšĮ „Šilutės sportas“ direktorius ir Šilutės sporto mokyklos direktorius</w:t>
      </w:r>
      <w:r w:rsidR="00521EF5">
        <w:rPr>
          <w:color w:val="000000"/>
        </w:rPr>
        <w:t>.</w:t>
      </w:r>
    </w:p>
    <w:p w14:paraId="08AE0258" w14:textId="77777777" w:rsidR="007A043C" w:rsidRPr="007C5BDD" w:rsidRDefault="007A043C" w:rsidP="007A043C">
      <w:pPr>
        <w:ind w:firstLine="851"/>
        <w:jc w:val="both"/>
        <w:rPr>
          <w:color w:val="000000"/>
        </w:rPr>
      </w:pPr>
      <w:r>
        <w:rPr>
          <w:color w:val="000000"/>
        </w:rPr>
        <w:t xml:space="preserve">12. </w:t>
      </w:r>
      <w:r w:rsidRPr="007C5BDD">
        <w:rPr>
          <w:color w:val="000000"/>
        </w:rPr>
        <w:t>Sporto tarybos pirmininkas Savivaldybės mero teikimu tvirtinamas Savivaldybės tarybos sprendimu. Sporto taryba atviru balsavimu pirmininko siūlymu renka pavaduotoją.</w:t>
      </w:r>
    </w:p>
    <w:p w14:paraId="169C8CE3" w14:textId="77777777" w:rsidR="007A043C" w:rsidRPr="007C5BDD" w:rsidRDefault="007A043C" w:rsidP="007A043C">
      <w:pPr>
        <w:ind w:firstLine="851"/>
        <w:jc w:val="both"/>
        <w:rPr>
          <w:color w:val="000000"/>
        </w:rPr>
      </w:pPr>
      <w:r>
        <w:rPr>
          <w:color w:val="000000"/>
        </w:rPr>
        <w:t xml:space="preserve">13. </w:t>
      </w:r>
      <w:r w:rsidRPr="007C5BDD">
        <w:rPr>
          <w:color w:val="000000"/>
        </w:rPr>
        <w:t>Sporto tarybos darbas planuojamas ketvirčiui ir metams. Planai tvirtinami Sporto tarybos posėdyje.</w:t>
      </w:r>
    </w:p>
    <w:p w14:paraId="0ED5ACAC" w14:textId="77777777" w:rsidR="007A043C" w:rsidRPr="007C5BDD" w:rsidRDefault="007A043C" w:rsidP="007A043C">
      <w:pPr>
        <w:ind w:firstLine="851"/>
        <w:jc w:val="both"/>
        <w:rPr>
          <w:color w:val="000000"/>
        </w:rPr>
      </w:pPr>
      <w:r>
        <w:rPr>
          <w:color w:val="000000"/>
        </w:rPr>
        <w:t xml:space="preserve">14. </w:t>
      </w:r>
      <w:r w:rsidRPr="007C5BDD">
        <w:rPr>
          <w:color w:val="000000"/>
        </w:rPr>
        <w:t>Sporto tarybos veiklos forma yra posėdžiai. Jie kviečiami prireikus, bet ne rečiau kaip kartą per du mėnesius. Posėdžius kviečia ir jiems vadovauja pirmininkas arba jo pavedimu pavaduotojas. Posėdis yra teisėtas, kai jame dalyvauja daugiau kaip 1/2 tarybos narių (6).</w:t>
      </w:r>
    </w:p>
    <w:p w14:paraId="364DEB8C" w14:textId="77777777" w:rsidR="007A043C" w:rsidRPr="007C5BDD" w:rsidRDefault="007A043C" w:rsidP="007A043C">
      <w:pPr>
        <w:ind w:firstLine="851"/>
        <w:jc w:val="both"/>
        <w:rPr>
          <w:color w:val="000000"/>
        </w:rPr>
      </w:pPr>
      <w:r>
        <w:rPr>
          <w:color w:val="000000"/>
        </w:rPr>
        <w:t xml:space="preserve">15. </w:t>
      </w:r>
      <w:r w:rsidRPr="007C5BDD">
        <w:rPr>
          <w:color w:val="000000"/>
        </w:rPr>
        <w:t>Sporto taryba gali rinktis į neeilinius posėdžius. Neeilinio posėdžio iniciatoriais gali būti daugiau kaip pusė Sporto tarybos narių.</w:t>
      </w:r>
    </w:p>
    <w:p w14:paraId="66522203" w14:textId="77777777" w:rsidR="007A043C" w:rsidRPr="007C5BDD" w:rsidRDefault="007A043C" w:rsidP="007A043C">
      <w:pPr>
        <w:ind w:firstLine="851"/>
        <w:jc w:val="both"/>
        <w:rPr>
          <w:color w:val="000000"/>
        </w:rPr>
      </w:pPr>
      <w:r>
        <w:rPr>
          <w:color w:val="000000"/>
        </w:rPr>
        <w:t xml:space="preserve">16. </w:t>
      </w:r>
      <w:r w:rsidRPr="007C5BDD">
        <w:rPr>
          <w:color w:val="000000"/>
        </w:rPr>
        <w:t>Svarstomais klausimais Sporto taryba priima nutarimus. Nutarimai priimami dalyvaujančių posėdyje narių balsų dauguma. Balsams pasiskirsčius po lygiai, balsavimo rezultatus nulemia Sporto tarybos pirmininko balsas. Jeigu pirmininkas nedalyvauja posėdyje ir balsai pasiskirsto po lygiai, laikoma, kad sprendimas nepriimtas.</w:t>
      </w:r>
    </w:p>
    <w:p w14:paraId="77EFCA38" w14:textId="77777777" w:rsidR="007A043C" w:rsidRPr="007C5BDD" w:rsidRDefault="007A043C" w:rsidP="007A043C">
      <w:pPr>
        <w:ind w:firstLine="851"/>
        <w:jc w:val="both"/>
        <w:rPr>
          <w:color w:val="000000"/>
        </w:rPr>
      </w:pPr>
      <w:r>
        <w:rPr>
          <w:color w:val="000000"/>
        </w:rPr>
        <w:t xml:space="preserve">17. </w:t>
      </w:r>
      <w:r w:rsidRPr="007C5BDD">
        <w:rPr>
          <w:color w:val="000000"/>
        </w:rPr>
        <w:t>Posėdžio organizatorius:</w:t>
      </w:r>
    </w:p>
    <w:p w14:paraId="452DAD38" w14:textId="77777777" w:rsidR="007A043C" w:rsidRPr="007C5BDD" w:rsidRDefault="007A043C" w:rsidP="007A043C">
      <w:pPr>
        <w:ind w:firstLine="851"/>
        <w:jc w:val="both"/>
        <w:rPr>
          <w:color w:val="000000"/>
        </w:rPr>
      </w:pPr>
      <w:r>
        <w:rPr>
          <w:color w:val="000000"/>
        </w:rPr>
        <w:t xml:space="preserve">17.1. </w:t>
      </w:r>
      <w:r w:rsidRPr="007C5BDD">
        <w:rPr>
          <w:color w:val="000000"/>
        </w:rPr>
        <w:t>rengia medžiagą Sporto tarybos posėdžiams, išreikalauja reikalingą papildomą medžiagą;</w:t>
      </w:r>
    </w:p>
    <w:p w14:paraId="045B2652" w14:textId="77777777" w:rsidR="007A043C" w:rsidRPr="007C5BDD" w:rsidRDefault="007A043C" w:rsidP="007A043C">
      <w:pPr>
        <w:ind w:firstLine="851"/>
        <w:jc w:val="both"/>
        <w:rPr>
          <w:color w:val="000000"/>
        </w:rPr>
      </w:pPr>
      <w:r>
        <w:rPr>
          <w:color w:val="000000"/>
        </w:rPr>
        <w:lastRenderedPageBreak/>
        <w:t xml:space="preserve">17.2. </w:t>
      </w:r>
      <w:r w:rsidRPr="007C5BDD">
        <w:rPr>
          <w:color w:val="000000"/>
        </w:rPr>
        <w:t>ne vėliau kaip prieš 3 darbo dienas praneša Sporto tarybos nariams ir kviečiamiems asmenims apie posėdžio vietą ir laiką;</w:t>
      </w:r>
    </w:p>
    <w:p w14:paraId="37D9DDA0" w14:textId="77777777" w:rsidR="007A043C" w:rsidRPr="007C5BDD" w:rsidRDefault="007A043C" w:rsidP="007A043C">
      <w:pPr>
        <w:ind w:firstLine="851"/>
        <w:jc w:val="both"/>
        <w:rPr>
          <w:color w:val="000000"/>
        </w:rPr>
      </w:pPr>
      <w:r>
        <w:rPr>
          <w:color w:val="000000"/>
        </w:rPr>
        <w:t xml:space="preserve">17.3. </w:t>
      </w:r>
      <w:r w:rsidRPr="007C5BDD">
        <w:rPr>
          <w:color w:val="000000"/>
        </w:rPr>
        <w:t>užtikrina, kad priimti nutarimai bus įteikti arba išsiųsti suinteresuotiems asmenims.</w:t>
      </w:r>
    </w:p>
    <w:p w14:paraId="3C1801B1" w14:textId="77777777" w:rsidR="007A043C" w:rsidRPr="007C5BDD" w:rsidRDefault="007A043C" w:rsidP="007A043C">
      <w:pPr>
        <w:ind w:firstLine="851"/>
        <w:jc w:val="both"/>
        <w:rPr>
          <w:color w:val="000000"/>
        </w:rPr>
      </w:pPr>
      <w:r>
        <w:rPr>
          <w:color w:val="000000"/>
        </w:rPr>
        <w:t xml:space="preserve">18. </w:t>
      </w:r>
      <w:r w:rsidRPr="007C5BDD">
        <w:rPr>
          <w:color w:val="000000"/>
        </w:rPr>
        <w:t>Sporto tarybos posėdžiuose gali dalyvauti Savivaldybės administracijos ir sporto organizacijų darbuotojai, kuriems gali būti suteikta galimybė pasisakyti ar paklausti.</w:t>
      </w:r>
    </w:p>
    <w:p w14:paraId="0005B07B" w14:textId="77777777" w:rsidR="007A043C" w:rsidRPr="007C5BDD" w:rsidRDefault="007A043C" w:rsidP="007A043C">
      <w:pPr>
        <w:ind w:firstLine="851"/>
        <w:jc w:val="both"/>
        <w:rPr>
          <w:color w:val="000000"/>
        </w:rPr>
      </w:pPr>
      <w:r>
        <w:rPr>
          <w:color w:val="000000"/>
        </w:rPr>
        <w:t xml:space="preserve">19. </w:t>
      </w:r>
      <w:r w:rsidRPr="007C5BDD">
        <w:rPr>
          <w:color w:val="000000"/>
        </w:rPr>
        <w:t>Posėdžio protokolą pasirašo posėdžio pirmininkas ir sekretorius.</w:t>
      </w:r>
    </w:p>
    <w:p w14:paraId="7550159A" w14:textId="77777777" w:rsidR="007A043C" w:rsidRPr="007C5BDD" w:rsidRDefault="007A043C" w:rsidP="007A043C">
      <w:pPr>
        <w:ind w:firstLine="851"/>
        <w:jc w:val="both"/>
        <w:rPr>
          <w:color w:val="000000"/>
        </w:rPr>
      </w:pPr>
      <w:r w:rsidRPr="007C5BDD">
        <w:rPr>
          <w:color w:val="000000"/>
        </w:rPr>
        <w:t>20.</w:t>
      </w:r>
      <w:r>
        <w:rPr>
          <w:color w:val="000000"/>
        </w:rPr>
        <w:t xml:space="preserve"> </w:t>
      </w:r>
      <w:r w:rsidRPr="007C5BDD">
        <w:t>Sporto tarybos techninį aptarnavimą atlieka Savivaldybės administracija, kuri paskiria Sporto tarybos sekretorių. Sporto t</w:t>
      </w:r>
      <w:r w:rsidRPr="007C5BDD">
        <w:rPr>
          <w:color w:val="000000"/>
        </w:rPr>
        <w:t>arybos sekretorius:</w:t>
      </w:r>
    </w:p>
    <w:p w14:paraId="1C59BA9F" w14:textId="77777777" w:rsidR="007A043C" w:rsidRPr="007C5BDD" w:rsidRDefault="007A043C" w:rsidP="007A043C">
      <w:pPr>
        <w:ind w:firstLine="851"/>
        <w:jc w:val="both"/>
        <w:rPr>
          <w:color w:val="000000"/>
        </w:rPr>
      </w:pPr>
      <w:r>
        <w:rPr>
          <w:color w:val="000000"/>
        </w:rPr>
        <w:t xml:space="preserve">20.1. </w:t>
      </w:r>
      <w:r w:rsidRPr="007C5BDD">
        <w:rPr>
          <w:color w:val="000000"/>
        </w:rPr>
        <w:t>Sporto tarybos pirmininko arba posėdžio organizatorių pavedimu išsiunčia Sporto tarybos nariams ir kviečiamiems asmenims reikalingą informaciją;</w:t>
      </w:r>
    </w:p>
    <w:p w14:paraId="395928F9" w14:textId="77777777" w:rsidR="007A043C" w:rsidRPr="007C5BDD" w:rsidRDefault="007A043C" w:rsidP="007A043C">
      <w:pPr>
        <w:ind w:firstLine="851"/>
        <w:jc w:val="both"/>
        <w:rPr>
          <w:color w:val="000000"/>
        </w:rPr>
      </w:pPr>
      <w:r>
        <w:rPr>
          <w:color w:val="000000"/>
        </w:rPr>
        <w:t xml:space="preserve">20.2. </w:t>
      </w:r>
      <w:r w:rsidRPr="007C5BDD">
        <w:rPr>
          <w:color w:val="000000"/>
        </w:rPr>
        <w:t>rašo posėdžių protokolus;</w:t>
      </w:r>
    </w:p>
    <w:p w14:paraId="2C85AFAD" w14:textId="77777777" w:rsidR="007A043C" w:rsidRPr="007C5BDD" w:rsidRDefault="007A043C" w:rsidP="007A043C">
      <w:pPr>
        <w:ind w:firstLine="851"/>
        <w:jc w:val="both"/>
        <w:rPr>
          <w:color w:val="000000"/>
        </w:rPr>
      </w:pPr>
      <w:r>
        <w:rPr>
          <w:color w:val="000000"/>
        </w:rPr>
        <w:t xml:space="preserve">20.3. </w:t>
      </w:r>
      <w:r w:rsidRPr="007C5BDD">
        <w:rPr>
          <w:color w:val="000000"/>
        </w:rPr>
        <w:t>atsako už dokumentų, susijusių su Sporto tarybos veikla, saugojimą.</w:t>
      </w:r>
    </w:p>
    <w:p w14:paraId="1FB143CF" w14:textId="77777777" w:rsidR="007A043C" w:rsidRPr="007C5BDD" w:rsidRDefault="007A043C" w:rsidP="007A043C">
      <w:pPr>
        <w:ind w:firstLine="851"/>
        <w:jc w:val="both"/>
        <w:rPr>
          <w:color w:val="000000"/>
        </w:rPr>
      </w:pPr>
      <w:r>
        <w:rPr>
          <w:color w:val="000000"/>
        </w:rPr>
        <w:t xml:space="preserve">21. </w:t>
      </w:r>
      <w:r w:rsidRPr="007C5BDD">
        <w:rPr>
          <w:color w:val="000000"/>
        </w:rPr>
        <w:t>Sporto tarybos nutarimai gali būti skelbiami vietinėje spaudoje, internete.</w:t>
      </w:r>
    </w:p>
    <w:p w14:paraId="6E832C5F" w14:textId="77777777" w:rsidR="007A043C" w:rsidRPr="007C5BDD" w:rsidRDefault="007A043C" w:rsidP="007A043C">
      <w:pPr>
        <w:ind w:firstLine="720"/>
        <w:jc w:val="both"/>
        <w:rPr>
          <w:color w:val="000000"/>
        </w:rPr>
      </w:pPr>
    </w:p>
    <w:p w14:paraId="394A1FFD" w14:textId="77777777" w:rsidR="007A043C" w:rsidRDefault="007A043C" w:rsidP="007A043C">
      <w:pPr>
        <w:jc w:val="center"/>
        <w:rPr>
          <w:b/>
          <w:bCs/>
          <w:color w:val="000000"/>
        </w:rPr>
      </w:pPr>
      <w:r>
        <w:rPr>
          <w:b/>
          <w:bCs/>
          <w:color w:val="000000"/>
        </w:rPr>
        <w:t>V SKYRIUS</w:t>
      </w:r>
    </w:p>
    <w:p w14:paraId="6BBA00E7" w14:textId="77777777" w:rsidR="007A043C" w:rsidRPr="007C5BDD" w:rsidRDefault="007A043C" w:rsidP="007A043C">
      <w:pPr>
        <w:jc w:val="center"/>
        <w:rPr>
          <w:b/>
          <w:bCs/>
          <w:color w:val="000000"/>
        </w:rPr>
      </w:pPr>
      <w:r w:rsidRPr="007C5BDD">
        <w:rPr>
          <w:b/>
          <w:bCs/>
          <w:color w:val="000000"/>
        </w:rPr>
        <w:t>ATSKAITOMYBĖ IR ATSAKOMYBĖ</w:t>
      </w:r>
    </w:p>
    <w:p w14:paraId="59C18F82" w14:textId="77777777" w:rsidR="007A043C" w:rsidRPr="007C5BDD" w:rsidRDefault="007A043C" w:rsidP="007A043C">
      <w:pPr>
        <w:ind w:left="360"/>
        <w:jc w:val="center"/>
        <w:rPr>
          <w:b/>
          <w:bCs/>
          <w:color w:val="000000"/>
        </w:rPr>
      </w:pPr>
    </w:p>
    <w:p w14:paraId="71AB5626" w14:textId="77777777" w:rsidR="007A043C" w:rsidRPr="007C5BDD" w:rsidRDefault="007A043C" w:rsidP="007A043C">
      <w:pPr>
        <w:ind w:firstLine="851"/>
        <w:jc w:val="both"/>
        <w:rPr>
          <w:color w:val="000000"/>
        </w:rPr>
      </w:pPr>
      <w:r>
        <w:rPr>
          <w:color w:val="000000"/>
        </w:rPr>
        <w:t xml:space="preserve">22. </w:t>
      </w:r>
      <w:r w:rsidRPr="007C5BDD">
        <w:rPr>
          <w:color w:val="000000"/>
        </w:rPr>
        <w:t>Sporto tarybos pirmininkas vieną kartą per metus (iki kovo 1 d.) atsiskaito Savivaldybės tarybai.</w:t>
      </w:r>
    </w:p>
    <w:p w14:paraId="5514ED89" w14:textId="77777777" w:rsidR="007A043C" w:rsidRPr="007C5BDD" w:rsidRDefault="007A043C" w:rsidP="007A043C">
      <w:pPr>
        <w:ind w:firstLine="851"/>
        <w:jc w:val="both"/>
        <w:rPr>
          <w:color w:val="000000"/>
        </w:rPr>
      </w:pPr>
      <w:r>
        <w:rPr>
          <w:color w:val="000000"/>
        </w:rPr>
        <w:t xml:space="preserve">23. </w:t>
      </w:r>
      <w:r w:rsidRPr="007C5BDD">
        <w:rPr>
          <w:color w:val="000000"/>
        </w:rPr>
        <w:t>Šie nuostatai gali būti keičiami ar pildomi Savivaldybės tarybos sprendimu.</w:t>
      </w:r>
    </w:p>
    <w:p w14:paraId="1EE972D1" w14:textId="77777777" w:rsidR="007A043C" w:rsidRPr="007C5BDD" w:rsidRDefault="007A043C" w:rsidP="007A043C">
      <w:pPr>
        <w:jc w:val="center"/>
      </w:pPr>
      <w:r w:rsidRPr="007C5BDD">
        <w:t>______________</w:t>
      </w:r>
    </w:p>
    <w:p w14:paraId="7CE691CA" w14:textId="77777777" w:rsidR="007A043C" w:rsidRPr="007C5BDD" w:rsidRDefault="007A043C" w:rsidP="007A043C">
      <w:pPr>
        <w:jc w:val="center"/>
      </w:pPr>
    </w:p>
    <w:p w14:paraId="3473F8BB" w14:textId="77777777" w:rsidR="009C0385" w:rsidRDefault="009C0385" w:rsidP="007A043C"/>
    <w:sectPr w:rsidR="009C038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022"/>
    <w:rsid w:val="003D58B8"/>
    <w:rsid w:val="00427022"/>
    <w:rsid w:val="00521EF5"/>
    <w:rsid w:val="00665DEE"/>
    <w:rsid w:val="006A045C"/>
    <w:rsid w:val="006C1869"/>
    <w:rsid w:val="007A043C"/>
    <w:rsid w:val="008E6005"/>
    <w:rsid w:val="00902903"/>
    <w:rsid w:val="009C0385"/>
    <w:rsid w:val="00B82FEF"/>
    <w:rsid w:val="00C764A6"/>
    <w:rsid w:val="00E66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8D8D"/>
  <w15:chartTrackingRefBased/>
  <w15:docId w15:val="{59B4A2AD-FE56-43A4-A6DC-5FE785FF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A043C"/>
    <w:rPr>
      <w:rFonts w:ascii="Times New Roman" w:eastAsia="Times New Roman" w:hAnsi="Times New Roman"/>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rsid w:val="007A043C"/>
    <w:rPr>
      <w:sz w:val="24"/>
    </w:rPr>
  </w:style>
  <w:style w:type="paragraph" w:styleId="Pagrindinistekstas">
    <w:name w:val="Body Text"/>
    <w:basedOn w:val="prastasis"/>
    <w:link w:val="PagrindinistekstasDiagrama"/>
    <w:rsid w:val="007A043C"/>
    <w:pPr>
      <w:spacing w:after="120"/>
    </w:pPr>
    <w:rPr>
      <w:rFonts w:ascii="Calibri" w:eastAsia="Calibri" w:hAnsi="Calibri"/>
      <w:szCs w:val="22"/>
    </w:rPr>
  </w:style>
  <w:style w:type="character" w:customStyle="1" w:styleId="PagrindinistekstasDiagrama1">
    <w:name w:val="Pagrindinis tekstas Diagrama1"/>
    <w:uiPriority w:val="99"/>
    <w:semiHidden/>
    <w:rsid w:val="007A043C"/>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902903"/>
    <w:rPr>
      <w:rFonts w:ascii="Segoe UI" w:hAnsi="Segoe UI" w:cs="Segoe UI"/>
      <w:sz w:val="18"/>
      <w:szCs w:val="18"/>
    </w:rPr>
  </w:style>
  <w:style w:type="character" w:customStyle="1" w:styleId="DebesliotekstasDiagrama">
    <w:name w:val="Debesėlio tekstas Diagrama"/>
    <w:link w:val="Debesliotekstas"/>
    <w:uiPriority w:val="99"/>
    <w:semiHidden/>
    <w:rsid w:val="0090290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326998abe04743ad9cd7f47e728ca9e4.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326998abe04743ad9cd7f47e728ca9e4</Template>
  <TotalTime>0</TotalTime>
  <Pages>3</Pages>
  <Words>1000</Words>
  <Characters>5701</Characters>
  <Application>Microsoft Office Word</Application>
  <DocSecurity>0</DocSecurity>
  <Lines>47</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SPORTO TARYBOS NUOSTATŲ PATVIRTINIMO (PRIEDAS)</vt:lpstr>
      <vt:lpstr/>
    </vt:vector>
  </TitlesOfParts>
  <Manager>2019-10-31</Manager>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SPORTO TARYBOS NUOSTATŲ PATVIRTINIMO (PRIEDAS)</dc:title>
  <dc:subject>T1-151</dc:subject>
  <dc:creator>ŠILUTĖS RAJONO SAVIVALDYBĖS TARYBA</dc:creator>
  <cp:keywords/>
  <dc:description/>
  <cp:lastModifiedBy>JRK</cp:lastModifiedBy>
  <cp:revision>2</cp:revision>
  <cp:lastPrinted>2019-11-04T09:17:00Z</cp:lastPrinted>
  <dcterms:created xsi:type="dcterms:W3CDTF">2023-06-26T07:08:00Z</dcterms:created>
  <dcterms:modified xsi:type="dcterms:W3CDTF">2023-06-26T07:08:00Z</dcterms:modified>
  <cp:category>PRIEDAS</cp:category>
</cp:coreProperties>
</file>