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037D5" w14:textId="77777777" w:rsidR="00B40014" w:rsidRDefault="00B40014" w:rsidP="00B40014">
      <w:pPr>
        <w:tabs>
          <w:tab w:val="left" w:pos="1247"/>
        </w:tabs>
      </w:pPr>
      <w:r>
        <w:t xml:space="preserve">                                                                                                   PATVIRTINTA</w:t>
      </w:r>
    </w:p>
    <w:p w14:paraId="1ACAA0FA" w14:textId="77777777" w:rsidR="00B40014" w:rsidRDefault="00B40014" w:rsidP="00B40014">
      <w:pPr>
        <w:tabs>
          <w:tab w:val="left" w:pos="1247"/>
        </w:tabs>
      </w:pPr>
      <w:r>
        <w:t xml:space="preserve">                                                                                                   Šilutės rajono savivaldybės tarybos</w:t>
      </w:r>
    </w:p>
    <w:p w14:paraId="6A8E4BF1" w14:textId="77777777" w:rsidR="00B40014" w:rsidRDefault="00B40014" w:rsidP="00B40014">
      <w:pPr>
        <w:tabs>
          <w:tab w:val="left" w:pos="1247"/>
        </w:tabs>
      </w:pPr>
      <w:r>
        <w:t xml:space="preserve">                                                                                                   2023 m. spalio  d. </w:t>
      </w:r>
    </w:p>
    <w:p w14:paraId="7004546F" w14:textId="77777777" w:rsidR="00B40014" w:rsidRDefault="00B40014" w:rsidP="00B40014">
      <w:pPr>
        <w:tabs>
          <w:tab w:val="left" w:pos="1247"/>
        </w:tabs>
      </w:pPr>
      <w:r>
        <w:t xml:space="preserve">                                                                                                   sprendimu Nr. T1-</w:t>
      </w:r>
    </w:p>
    <w:p w14:paraId="2D307C42" w14:textId="77777777" w:rsidR="00C871AC" w:rsidRPr="00AF57B8" w:rsidRDefault="00C871AC" w:rsidP="00C871AC">
      <w:pPr>
        <w:jc w:val="center"/>
        <w:rPr>
          <w:b/>
          <w:szCs w:val="24"/>
        </w:rPr>
      </w:pPr>
    </w:p>
    <w:p w14:paraId="381BAC5F" w14:textId="77777777" w:rsidR="00C871AC" w:rsidRPr="00AF57B8" w:rsidRDefault="00C871AC" w:rsidP="00C871AC">
      <w:pPr>
        <w:jc w:val="center"/>
        <w:rPr>
          <w:b/>
          <w:szCs w:val="24"/>
        </w:rPr>
      </w:pPr>
    </w:p>
    <w:p w14:paraId="18B07B6D" w14:textId="77777777" w:rsidR="00C871AC" w:rsidRPr="00AF57B8" w:rsidRDefault="00C871AC" w:rsidP="00C871AC">
      <w:pPr>
        <w:jc w:val="center"/>
        <w:rPr>
          <w:b/>
          <w:szCs w:val="24"/>
        </w:rPr>
      </w:pPr>
      <w:r w:rsidRPr="00AF57B8">
        <w:rPr>
          <w:b/>
          <w:szCs w:val="24"/>
        </w:rPr>
        <w:t>VALSTYBINĖS ŽEMĖS NUOMOS MOKESČIO ADMINISTRAVIMO</w:t>
      </w:r>
    </w:p>
    <w:p w14:paraId="457BBFF1" w14:textId="77777777" w:rsidR="00C871AC" w:rsidRPr="00AF57B8" w:rsidRDefault="00C871AC" w:rsidP="00C871AC">
      <w:pPr>
        <w:jc w:val="center"/>
        <w:rPr>
          <w:b/>
          <w:szCs w:val="24"/>
        </w:rPr>
      </w:pPr>
      <w:r w:rsidRPr="00AF57B8">
        <w:rPr>
          <w:b/>
          <w:szCs w:val="24"/>
        </w:rPr>
        <w:t>TAISYKLĖS</w:t>
      </w:r>
    </w:p>
    <w:p w14:paraId="377F54FF" w14:textId="77777777" w:rsidR="00C871AC" w:rsidRPr="00AF57B8" w:rsidRDefault="00C871AC" w:rsidP="00C871AC">
      <w:pPr>
        <w:spacing w:before="100" w:beforeAutospacing="1" w:after="100" w:afterAutospacing="1"/>
        <w:jc w:val="center"/>
        <w:rPr>
          <w:b/>
          <w:szCs w:val="24"/>
        </w:rPr>
      </w:pPr>
    </w:p>
    <w:p w14:paraId="2AEC8950" w14:textId="77777777" w:rsidR="00C871AC" w:rsidRPr="00AF57B8" w:rsidRDefault="00C871AC" w:rsidP="00C871AC">
      <w:pPr>
        <w:jc w:val="center"/>
        <w:rPr>
          <w:b/>
          <w:szCs w:val="24"/>
        </w:rPr>
      </w:pPr>
      <w:r w:rsidRPr="00AF57B8">
        <w:rPr>
          <w:b/>
          <w:szCs w:val="24"/>
        </w:rPr>
        <w:t>I SKYRIUS</w:t>
      </w:r>
    </w:p>
    <w:p w14:paraId="4F5C9143" w14:textId="77777777" w:rsidR="00C871AC" w:rsidRPr="00AF57B8" w:rsidRDefault="00C871AC" w:rsidP="00C871AC">
      <w:pPr>
        <w:jc w:val="center"/>
        <w:rPr>
          <w:b/>
          <w:szCs w:val="24"/>
        </w:rPr>
      </w:pPr>
      <w:r w:rsidRPr="00AF57B8">
        <w:rPr>
          <w:b/>
          <w:szCs w:val="24"/>
        </w:rPr>
        <w:t>BENDROSIOS NUOSTATOS</w:t>
      </w:r>
    </w:p>
    <w:p w14:paraId="2D3D90F5" w14:textId="77777777" w:rsidR="00C871AC" w:rsidRPr="00AF57B8" w:rsidRDefault="00C871AC" w:rsidP="00C871AC">
      <w:pPr>
        <w:jc w:val="center"/>
        <w:rPr>
          <w:b/>
          <w:szCs w:val="24"/>
        </w:rPr>
      </w:pPr>
    </w:p>
    <w:p w14:paraId="2DEEC3C6" w14:textId="77777777" w:rsidR="00C871AC" w:rsidRPr="002C079A" w:rsidRDefault="00C871AC" w:rsidP="00C871AC">
      <w:pPr>
        <w:ind w:firstLine="935"/>
        <w:jc w:val="both"/>
        <w:rPr>
          <w:szCs w:val="24"/>
        </w:rPr>
      </w:pPr>
      <w:r w:rsidRPr="00AF57B8">
        <w:rPr>
          <w:szCs w:val="24"/>
        </w:rPr>
        <w:t xml:space="preserve">1. Valstybinės žemės nuomos mokesčio administravimo Šilutės rajono savivaldybėje taisyklės (toliau – taisyklės) nustato nuomos mokesčio už valstybinę žemę, </w:t>
      </w:r>
      <w:r w:rsidRPr="002C079A">
        <w:rPr>
          <w:szCs w:val="24"/>
        </w:rPr>
        <w:t xml:space="preserve">išnuomotą arba suteiktą </w:t>
      </w:r>
      <w:r w:rsidR="00CF4943" w:rsidRPr="002C079A">
        <w:rPr>
          <w:szCs w:val="24"/>
        </w:rPr>
        <w:t xml:space="preserve">naudotis Lietuvos Respublikos įstatymų ir kitų teisės aktų nustatyta tvarka, </w:t>
      </w:r>
      <w:r w:rsidRPr="002C079A">
        <w:rPr>
          <w:szCs w:val="24"/>
        </w:rPr>
        <w:t>apskaičiavimą, mokėjimą, išieškojimą</w:t>
      </w:r>
      <w:r w:rsidR="00710F43" w:rsidRPr="002C079A">
        <w:rPr>
          <w:szCs w:val="24"/>
        </w:rPr>
        <w:t>, žemės nuomos mokesčio ir mokestinės nepriemokos pripažinimo beviltiška</w:t>
      </w:r>
      <w:r w:rsidRPr="002C079A">
        <w:rPr>
          <w:szCs w:val="24"/>
        </w:rPr>
        <w:t xml:space="preserve"> Šilutės rajono savivaldybėje</w:t>
      </w:r>
      <w:r w:rsidR="00710F43" w:rsidRPr="002C079A">
        <w:rPr>
          <w:szCs w:val="24"/>
        </w:rPr>
        <w:t xml:space="preserve"> tvarką</w:t>
      </w:r>
      <w:r w:rsidRPr="002C079A">
        <w:rPr>
          <w:szCs w:val="24"/>
        </w:rPr>
        <w:t>.</w:t>
      </w:r>
    </w:p>
    <w:p w14:paraId="3BD94252" w14:textId="77777777" w:rsidR="00C871AC" w:rsidRPr="00AF57B8" w:rsidRDefault="00C871AC" w:rsidP="00C871AC">
      <w:pPr>
        <w:ind w:firstLine="935"/>
        <w:jc w:val="both"/>
        <w:rPr>
          <w:szCs w:val="24"/>
        </w:rPr>
      </w:pPr>
      <w:r w:rsidRPr="00AF57B8">
        <w:rPr>
          <w:szCs w:val="24"/>
        </w:rPr>
        <w:t>2. Taisyklės parengtos vadovaujantis šiais Lietuvos Respublikos įstatymais ir teisės aktais:</w:t>
      </w:r>
    </w:p>
    <w:p w14:paraId="18D210E5" w14:textId="77777777" w:rsidR="00C871AC" w:rsidRDefault="00C871AC" w:rsidP="00C871AC">
      <w:pPr>
        <w:ind w:firstLine="935"/>
        <w:jc w:val="both"/>
        <w:rPr>
          <w:szCs w:val="24"/>
        </w:rPr>
      </w:pPr>
      <w:r w:rsidRPr="00AF57B8">
        <w:rPr>
          <w:szCs w:val="24"/>
        </w:rPr>
        <w:t xml:space="preserve">2.1. </w:t>
      </w:r>
      <w:r w:rsidRPr="00AF57B8">
        <w:rPr>
          <w:bCs/>
          <w:szCs w:val="24"/>
        </w:rPr>
        <w:t>Civiliniu kodeksu</w:t>
      </w:r>
      <w:r w:rsidRPr="00AF57B8">
        <w:rPr>
          <w:szCs w:val="24"/>
        </w:rPr>
        <w:t>;</w:t>
      </w:r>
    </w:p>
    <w:p w14:paraId="4DDED125" w14:textId="77777777" w:rsidR="005B434E" w:rsidRPr="002C079A" w:rsidRDefault="005B434E" w:rsidP="005B434E">
      <w:pPr>
        <w:ind w:firstLine="935"/>
        <w:jc w:val="both"/>
        <w:rPr>
          <w:bCs/>
          <w:szCs w:val="24"/>
        </w:rPr>
      </w:pPr>
      <w:r w:rsidRPr="002C079A">
        <w:rPr>
          <w:bCs/>
          <w:szCs w:val="24"/>
        </w:rPr>
        <w:t>2.2. Lietuvos Respublikos mokesčių administravimo įstatymu;</w:t>
      </w:r>
    </w:p>
    <w:p w14:paraId="780A5BDE" w14:textId="77777777" w:rsidR="00C871AC" w:rsidRPr="00AF57B8" w:rsidRDefault="00C871AC" w:rsidP="00C871AC">
      <w:pPr>
        <w:ind w:firstLine="935"/>
        <w:jc w:val="both"/>
        <w:rPr>
          <w:szCs w:val="24"/>
        </w:rPr>
      </w:pPr>
      <w:r w:rsidRPr="00AF57B8">
        <w:rPr>
          <w:szCs w:val="24"/>
        </w:rPr>
        <w:t>2.</w:t>
      </w:r>
      <w:r w:rsidR="00917600">
        <w:rPr>
          <w:szCs w:val="24"/>
        </w:rPr>
        <w:t>3</w:t>
      </w:r>
      <w:r w:rsidRPr="00AF57B8">
        <w:rPr>
          <w:szCs w:val="24"/>
        </w:rPr>
        <w:t>. Vietos savivaldos įstatymu;</w:t>
      </w:r>
    </w:p>
    <w:p w14:paraId="40735546" w14:textId="77777777" w:rsidR="00C871AC" w:rsidRPr="00AF57B8" w:rsidRDefault="00C871AC" w:rsidP="00C871AC">
      <w:pPr>
        <w:ind w:firstLine="935"/>
        <w:jc w:val="both"/>
        <w:rPr>
          <w:color w:val="FF0000"/>
          <w:szCs w:val="24"/>
        </w:rPr>
      </w:pPr>
      <w:r w:rsidRPr="00AF57B8">
        <w:rPr>
          <w:szCs w:val="24"/>
        </w:rPr>
        <w:t>2.</w:t>
      </w:r>
      <w:r w:rsidR="00917600">
        <w:rPr>
          <w:szCs w:val="24"/>
        </w:rPr>
        <w:t>4</w:t>
      </w:r>
      <w:r w:rsidRPr="00AF57B8">
        <w:rPr>
          <w:szCs w:val="24"/>
        </w:rPr>
        <w:t>. Žemės reformos įstatymu;</w:t>
      </w:r>
    </w:p>
    <w:p w14:paraId="239B4190" w14:textId="77777777" w:rsidR="00C871AC" w:rsidRPr="00AF57B8" w:rsidRDefault="00C871AC" w:rsidP="00C871AC">
      <w:pPr>
        <w:ind w:firstLine="935"/>
        <w:jc w:val="both"/>
        <w:rPr>
          <w:szCs w:val="24"/>
        </w:rPr>
      </w:pPr>
      <w:r w:rsidRPr="00AF57B8">
        <w:rPr>
          <w:szCs w:val="24"/>
        </w:rPr>
        <w:t>2.</w:t>
      </w:r>
      <w:r w:rsidR="00917600">
        <w:rPr>
          <w:szCs w:val="24"/>
        </w:rPr>
        <w:t>5</w:t>
      </w:r>
      <w:r w:rsidRPr="00AF57B8">
        <w:rPr>
          <w:szCs w:val="24"/>
        </w:rPr>
        <w:t xml:space="preserve">. Vyriausybės </w:t>
      </w:r>
      <w:smartTag w:uri="urn:schemas-microsoft-com:office:smarttags" w:element="metricconverter">
        <w:smartTagPr>
          <w:attr w:name="ProductID" w:val="1999 m"/>
        </w:smartTagPr>
        <w:r w:rsidRPr="00AF57B8">
          <w:rPr>
            <w:szCs w:val="24"/>
          </w:rPr>
          <w:t>1999 m</w:t>
        </w:r>
      </w:smartTag>
      <w:r w:rsidRPr="00AF57B8">
        <w:rPr>
          <w:szCs w:val="24"/>
        </w:rPr>
        <w:t>. vasario 24 d. nutarimu Nr. 205 „Dėl Žemės įvertinimo tvarkos“;</w:t>
      </w:r>
    </w:p>
    <w:p w14:paraId="162EF0B4" w14:textId="77777777" w:rsidR="00C871AC" w:rsidRPr="00AF57B8" w:rsidRDefault="00917600" w:rsidP="00C871AC">
      <w:pPr>
        <w:ind w:firstLine="935"/>
        <w:jc w:val="both"/>
        <w:rPr>
          <w:szCs w:val="24"/>
        </w:rPr>
      </w:pPr>
      <w:r>
        <w:rPr>
          <w:szCs w:val="24"/>
        </w:rPr>
        <w:t>2.6</w:t>
      </w:r>
      <w:r w:rsidR="00C871AC" w:rsidRPr="00AF57B8">
        <w:rPr>
          <w:szCs w:val="24"/>
        </w:rPr>
        <w:t xml:space="preserve">. Vyriausybės </w:t>
      </w:r>
      <w:smartTag w:uri="urn:schemas-microsoft-com:office:smarttags" w:element="metricconverter">
        <w:smartTagPr>
          <w:attr w:name="ProductID" w:val="2002 m"/>
        </w:smartTagPr>
        <w:r w:rsidR="00C871AC" w:rsidRPr="00AF57B8">
          <w:rPr>
            <w:szCs w:val="24"/>
          </w:rPr>
          <w:t>2002 m</w:t>
        </w:r>
      </w:smartTag>
      <w:r w:rsidR="00C871AC" w:rsidRPr="00AF57B8">
        <w:rPr>
          <w:szCs w:val="24"/>
        </w:rPr>
        <w:t>. lapkričio 19 d. nutarimu Nr. 1798 „Dėl nuomos mokesčio už valstybinę žemę“;</w:t>
      </w:r>
    </w:p>
    <w:p w14:paraId="21D4F67E" w14:textId="77777777" w:rsidR="00C871AC" w:rsidRPr="00AF57B8" w:rsidRDefault="00C871AC" w:rsidP="00C871AC">
      <w:pPr>
        <w:ind w:firstLine="935"/>
        <w:jc w:val="both"/>
        <w:rPr>
          <w:szCs w:val="24"/>
        </w:rPr>
      </w:pPr>
      <w:r w:rsidRPr="00AF57B8">
        <w:rPr>
          <w:szCs w:val="24"/>
        </w:rPr>
        <w:t>2.</w:t>
      </w:r>
      <w:r w:rsidR="00917600">
        <w:rPr>
          <w:szCs w:val="24"/>
        </w:rPr>
        <w:t>7</w:t>
      </w:r>
      <w:r w:rsidRPr="00AF57B8">
        <w:rPr>
          <w:szCs w:val="24"/>
        </w:rPr>
        <w:t xml:space="preserve">. Vyriausybės </w:t>
      </w:r>
      <w:smartTag w:uri="urn:schemas-microsoft-com:office:smarttags" w:element="metricconverter">
        <w:smartTagPr>
          <w:attr w:name="ProductID" w:val="2003 m"/>
        </w:smartTagPr>
        <w:r w:rsidRPr="00AF57B8">
          <w:rPr>
            <w:szCs w:val="24"/>
          </w:rPr>
          <w:t>2003 m</w:t>
        </w:r>
      </w:smartTag>
      <w:r w:rsidRPr="00AF57B8">
        <w:rPr>
          <w:szCs w:val="24"/>
        </w:rPr>
        <w:t>. lapkričio 4 d. nutarimu Nr. 1373 patvirtintomis Kadastro duomenų, kurių reikia nekilnojamojo turto mokesčiams apskaičiuoti ir kitiems tikslams, rengimo, teikimo ir atsiskaitymo už juos taisyklėmis;</w:t>
      </w:r>
    </w:p>
    <w:p w14:paraId="02011618" w14:textId="77777777" w:rsidR="00C871AC" w:rsidRDefault="00C871AC" w:rsidP="00C871AC">
      <w:pPr>
        <w:ind w:firstLine="935"/>
        <w:jc w:val="both"/>
        <w:rPr>
          <w:bCs/>
          <w:szCs w:val="24"/>
        </w:rPr>
      </w:pPr>
      <w:r w:rsidRPr="00AF57B8">
        <w:rPr>
          <w:bCs/>
          <w:szCs w:val="24"/>
        </w:rPr>
        <w:t>2.</w:t>
      </w:r>
      <w:r w:rsidR="00917600">
        <w:rPr>
          <w:bCs/>
          <w:szCs w:val="24"/>
        </w:rPr>
        <w:t>8</w:t>
      </w:r>
      <w:r w:rsidRPr="00AF57B8">
        <w:rPr>
          <w:bCs/>
          <w:szCs w:val="24"/>
        </w:rPr>
        <w:t xml:space="preserve">. Vyriausybės </w:t>
      </w:r>
      <w:smartTag w:uri="urn:schemas-microsoft-com:office:smarttags" w:element="metricconverter">
        <w:smartTagPr>
          <w:attr w:name="ProductID" w:val="2003 m"/>
        </w:smartTagPr>
        <w:r w:rsidRPr="00AF57B8">
          <w:rPr>
            <w:bCs/>
            <w:szCs w:val="24"/>
          </w:rPr>
          <w:t>2003 m</w:t>
        </w:r>
      </w:smartTag>
      <w:r w:rsidRPr="00AF57B8">
        <w:rPr>
          <w:bCs/>
          <w:szCs w:val="24"/>
        </w:rPr>
        <w:t>. lapkričio 10 d. nutarimu Nr.1387 „Dėl žemės nuomos mokesčio už valstybinės žemės sklypų naudojimą“;</w:t>
      </w:r>
    </w:p>
    <w:p w14:paraId="7EB953C8" w14:textId="77777777" w:rsidR="00583BAA" w:rsidRPr="002C079A" w:rsidRDefault="00583BAA" w:rsidP="00C871AC">
      <w:pPr>
        <w:ind w:firstLine="935"/>
        <w:jc w:val="both"/>
        <w:rPr>
          <w:bCs/>
          <w:szCs w:val="24"/>
        </w:rPr>
      </w:pPr>
      <w:r w:rsidRPr="002C079A">
        <w:rPr>
          <w:bCs/>
          <w:szCs w:val="24"/>
        </w:rPr>
        <w:t>2.</w:t>
      </w:r>
      <w:r w:rsidR="00917600" w:rsidRPr="002C079A">
        <w:rPr>
          <w:bCs/>
          <w:szCs w:val="24"/>
        </w:rPr>
        <w:t>9</w:t>
      </w:r>
      <w:r w:rsidRPr="002C079A">
        <w:rPr>
          <w:bCs/>
          <w:szCs w:val="24"/>
        </w:rPr>
        <w:t>. Lietuvos Respublikos finansų ministro 2002 m. vasario 11 d. įsakymu Nr. 40 „Dėl Skolų beviltiškumo ir pastangų šioms skoloms susigrąžinti įrodymo bei beviltiškų skolų sumų apskaičiavimo tvarkos patvirtinimo“.</w:t>
      </w:r>
    </w:p>
    <w:p w14:paraId="26D02149" w14:textId="77777777" w:rsidR="00C871AC" w:rsidRPr="00AF57B8" w:rsidRDefault="00C871AC" w:rsidP="00C871AC">
      <w:pPr>
        <w:ind w:firstLine="935"/>
        <w:jc w:val="both"/>
        <w:rPr>
          <w:szCs w:val="24"/>
        </w:rPr>
      </w:pPr>
      <w:r w:rsidRPr="00AF57B8">
        <w:rPr>
          <w:szCs w:val="24"/>
        </w:rPr>
        <w:t>3. Žemės nuomos mokesčio mokėtojas (toliau – mokesčio mokėtojas) yra fizinis ar juridinis asmuo, išsinuomojęs ar naudojantis valstybinę žemę.</w:t>
      </w:r>
    </w:p>
    <w:p w14:paraId="1999C138" w14:textId="77777777" w:rsidR="00C871AC" w:rsidRPr="00AF57B8" w:rsidRDefault="00C871AC" w:rsidP="00C871AC">
      <w:pPr>
        <w:ind w:firstLine="935"/>
        <w:jc w:val="both"/>
        <w:rPr>
          <w:szCs w:val="24"/>
        </w:rPr>
      </w:pPr>
      <w:r w:rsidRPr="00AF57B8">
        <w:rPr>
          <w:szCs w:val="24"/>
        </w:rPr>
        <w:t>4. Valstybinės žemės sklypų naudotojai Lietuvos Respublikos Vyriausybės nustatyta tvarka už naudojimąsi žeme iki nuomos ar pirkimo ir pardavimo sutarčių sudarymo moka žemės nuomos mokestį.</w:t>
      </w:r>
    </w:p>
    <w:p w14:paraId="3A9630B3" w14:textId="77777777" w:rsidR="00C871AC" w:rsidRPr="00AF57B8" w:rsidRDefault="00C871AC" w:rsidP="00C871AC">
      <w:pPr>
        <w:ind w:firstLine="935"/>
        <w:jc w:val="both"/>
        <w:rPr>
          <w:szCs w:val="24"/>
        </w:rPr>
      </w:pPr>
      <w:r w:rsidRPr="00AF57B8">
        <w:rPr>
          <w:szCs w:val="24"/>
        </w:rPr>
        <w:t xml:space="preserve">5. Valstybinės žemės nuomos mokestį administruoja Šilutės rajono administracijos Viešųjų paslaugų bei </w:t>
      </w:r>
      <w:r w:rsidR="00A01875" w:rsidRPr="002C079A">
        <w:rPr>
          <w:szCs w:val="24"/>
        </w:rPr>
        <w:t>Teisės ir civilinės metrikacijos</w:t>
      </w:r>
      <w:r w:rsidR="00A01875">
        <w:rPr>
          <w:szCs w:val="24"/>
        </w:rPr>
        <w:t xml:space="preserve"> </w:t>
      </w:r>
      <w:r w:rsidRPr="00AF57B8">
        <w:rPr>
          <w:szCs w:val="24"/>
        </w:rPr>
        <w:t>skyriai.</w:t>
      </w:r>
    </w:p>
    <w:p w14:paraId="2ED71513" w14:textId="77777777" w:rsidR="00C871AC" w:rsidRPr="00AF57B8" w:rsidRDefault="00C871AC" w:rsidP="00C871AC">
      <w:pPr>
        <w:ind w:firstLine="1276"/>
        <w:jc w:val="center"/>
        <w:rPr>
          <w:szCs w:val="24"/>
        </w:rPr>
      </w:pPr>
    </w:p>
    <w:p w14:paraId="0C504FC6" w14:textId="77777777" w:rsidR="00C871AC" w:rsidRPr="00AF57B8" w:rsidRDefault="00C871AC" w:rsidP="00C871AC">
      <w:pPr>
        <w:ind w:firstLine="1276"/>
        <w:jc w:val="center"/>
        <w:rPr>
          <w:b/>
          <w:bCs/>
          <w:szCs w:val="24"/>
        </w:rPr>
      </w:pPr>
      <w:r w:rsidRPr="00AF57B8">
        <w:rPr>
          <w:b/>
          <w:bCs/>
          <w:szCs w:val="24"/>
        </w:rPr>
        <w:t>II SKYRIUS</w:t>
      </w:r>
    </w:p>
    <w:p w14:paraId="0011188E" w14:textId="77777777" w:rsidR="00C871AC" w:rsidRPr="00AF57B8" w:rsidRDefault="00C871AC" w:rsidP="00C871AC">
      <w:pPr>
        <w:ind w:firstLine="1276"/>
        <w:jc w:val="center"/>
        <w:outlineLvl w:val="0"/>
        <w:rPr>
          <w:b/>
          <w:bCs/>
          <w:kern w:val="36"/>
          <w:szCs w:val="24"/>
        </w:rPr>
      </w:pPr>
      <w:r w:rsidRPr="00AF57B8">
        <w:rPr>
          <w:b/>
          <w:bCs/>
          <w:kern w:val="36"/>
          <w:szCs w:val="24"/>
        </w:rPr>
        <w:t>VALSTYBINĖS ŽEMĖS NUOMOS MOKESČIO APSKAIČIAVIMAS</w:t>
      </w:r>
    </w:p>
    <w:p w14:paraId="2AE7A6DA" w14:textId="77777777" w:rsidR="00C871AC" w:rsidRPr="00AF57B8" w:rsidRDefault="00C871AC" w:rsidP="00C871AC">
      <w:pPr>
        <w:rPr>
          <w:szCs w:val="24"/>
        </w:rPr>
      </w:pPr>
    </w:p>
    <w:p w14:paraId="13F8B392" w14:textId="77777777" w:rsidR="00184C32" w:rsidRPr="002C079A" w:rsidRDefault="00184C32" w:rsidP="00C871AC">
      <w:pPr>
        <w:tabs>
          <w:tab w:val="left" w:pos="720"/>
          <w:tab w:val="center" w:pos="4819"/>
          <w:tab w:val="right" w:pos="9638"/>
        </w:tabs>
        <w:ind w:firstLine="935"/>
        <w:jc w:val="both"/>
        <w:rPr>
          <w:szCs w:val="24"/>
        </w:rPr>
      </w:pPr>
      <w:r w:rsidRPr="002C079A">
        <w:rPr>
          <w:szCs w:val="24"/>
        </w:rPr>
        <w:t>6. Apmokestinamojo laikotarpio pradžia laikoma kalendorinių metų sausio 1 diena.</w:t>
      </w:r>
      <w:r w:rsidR="00C871AC" w:rsidRPr="002C079A">
        <w:rPr>
          <w:szCs w:val="24"/>
        </w:rPr>
        <w:tab/>
      </w:r>
    </w:p>
    <w:p w14:paraId="470D95E5" w14:textId="77777777" w:rsidR="00C871AC" w:rsidRPr="00AF57B8" w:rsidRDefault="006972E5" w:rsidP="00C871AC">
      <w:pPr>
        <w:tabs>
          <w:tab w:val="left" w:pos="720"/>
          <w:tab w:val="center" w:pos="4819"/>
          <w:tab w:val="right" w:pos="9638"/>
        </w:tabs>
        <w:ind w:firstLine="935"/>
        <w:jc w:val="both"/>
        <w:rPr>
          <w:szCs w:val="24"/>
        </w:rPr>
      </w:pPr>
      <w:r>
        <w:rPr>
          <w:szCs w:val="24"/>
        </w:rPr>
        <w:t>7</w:t>
      </w:r>
      <w:r w:rsidR="00C871AC" w:rsidRPr="00AF57B8">
        <w:rPr>
          <w:szCs w:val="24"/>
        </w:rPr>
        <w:t>. Fizinių ir juridinių asmenų, nuomojančių ar naudojančių valstybinę žemę, žemės nuomos mokesčio administravimą bei apskaitą tvarko Savivaldybės administracijos Viešųjų paslaugų skyrius, naudo</w:t>
      </w:r>
      <w:r w:rsidR="00AC04D4">
        <w:rPr>
          <w:szCs w:val="24"/>
        </w:rPr>
        <w:t>damasis</w:t>
      </w:r>
      <w:r w:rsidR="00C871AC" w:rsidRPr="00AF57B8">
        <w:rPr>
          <w:szCs w:val="24"/>
        </w:rPr>
        <w:t xml:space="preserve"> informacin</w:t>
      </w:r>
      <w:r w:rsidR="00AC04D4">
        <w:rPr>
          <w:szCs w:val="24"/>
        </w:rPr>
        <w:t>e</w:t>
      </w:r>
      <w:r w:rsidR="00C871AC" w:rsidRPr="00AF57B8">
        <w:rPr>
          <w:szCs w:val="24"/>
        </w:rPr>
        <w:t xml:space="preserve"> sistem</w:t>
      </w:r>
      <w:r w:rsidR="00AC04D4">
        <w:rPr>
          <w:szCs w:val="24"/>
        </w:rPr>
        <w:t>a</w:t>
      </w:r>
      <w:r w:rsidR="00C871AC" w:rsidRPr="00AF57B8">
        <w:rPr>
          <w:szCs w:val="24"/>
        </w:rPr>
        <w:t>.</w:t>
      </w:r>
    </w:p>
    <w:p w14:paraId="6F3C5252" w14:textId="77777777" w:rsidR="00C871AC" w:rsidRPr="00AF57B8" w:rsidRDefault="006972E5" w:rsidP="00C871AC">
      <w:pPr>
        <w:ind w:firstLine="935"/>
        <w:jc w:val="both"/>
        <w:rPr>
          <w:szCs w:val="24"/>
        </w:rPr>
      </w:pPr>
      <w:r>
        <w:rPr>
          <w:szCs w:val="24"/>
        </w:rPr>
        <w:lastRenderedPageBreak/>
        <w:t>8</w:t>
      </w:r>
      <w:r w:rsidR="00C871AC" w:rsidRPr="00AF57B8">
        <w:rPr>
          <w:szCs w:val="24"/>
        </w:rPr>
        <w:t>. Šilutės rajono savivaldybės administracijos Viešųjų paslaugų skyriaus atsakingi darbuotojai apskaičiuoja žemės nuomos mokestį mokesčio mokėtojui, išsinuomojusiam (juridiniam ir fiziniam asmeniui) arba naudojančiam valstybinę žemę (fiziniam asmeniui).</w:t>
      </w:r>
    </w:p>
    <w:p w14:paraId="782F15B6" w14:textId="77777777" w:rsidR="00C871AC" w:rsidRPr="002D3FAA" w:rsidRDefault="006972E5" w:rsidP="00C871AC">
      <w:pPr>
        <w:ind w:firstLine="935"/>
        <w:jc w:val="both"/>
        <w:rPr>
          <w:szCs w:val="24"/>
        </w:rPr>
      </w:pPr>
      <w:r>
        <w:rPr>
          <w:szCs w:val="24"/>
        </w:rPr>
        <w:t>9</w:t>
      </w:r>
      <w:r w:rsidR="00C871AC" w:rsidRPr="00AF57B8">
        <w:rPr>
          <w:szCs w:val="24"/>
        </w:rPr>
        <w:t>. Juridiniai asmenys, naudojantys valstybinės žemės sklypus, pagal pateiktus kadastro duomenis patys apskaičiuoja žemės nuomos mokesčio dydį</w:t>
      </w:r>
      <w:r w:rsidR="00184C32">
        <w:rPr>
          <w:szCs w:val="24"/>
        </w:rPr>
        <w:t xml:space="preserve"> </w:t>
      </w:r>
      <w:r w:rsidR="00184C32" w:rsidRPr="002D3FAA">
        <w:rPr>
          <w:szCs w:val="24"/>
        </w:rPr>
        <w:t>ir pateikia mokesčio administratoriui</w:t>
      </w:r>
      <w:r w:rsidR="00C871AC" w:rsidRPr="002D3FAA">
        <w:rPr>
          <w:szCs w:val="24"/>
        </w:rPr>
        <w:t>.</w:t>
      </w:r>
    </w:p>
    <w:p w14:paraId="4160E61F" w14:textId="77777777" w:rsidR="00A42126" w:rsidRPr="002D3FAA" w:rsidRDefault="006972E5" w:rsidP="00A42126">
      <w:pPr>
        <w:ind w:firstLine="935"/>
        <w:jc w:val="both"/>
        <w:rPr>
          <w:szCs w:val="24"/>
        </w:rPr>
      </w:pPr>
      <w:r w:rsidRPr="002D3FAA">
        <w:rPr>
          <w:szCs w:val="24"/>
        </w:rPr>
        <w:t>10</w:t>
      </w:r>
      <w:r w:rsidR="00A42126" w:rsidRPr="002D3FAA">
        <w:rPr>
          <w:szCs w:val="24"/>
        </w:rPr>
        <w:t xml:space="preserve">. Gavęs juridinio asmens deklaraciją, Viešųjų pirkimų </w:t>
      </w:r>
      <w:r w:rsidR="00AC04D4">
        <w:rPr>
          <w:szCs w:val="24"/>
        </w:rPr>
        <w:t xml:space="preserve">skyriaus </w:t>
      </w:r>
      <w:r w:rsidR="00A42126" w:rsidRPr="002D3FAA">
        <w:rPr>
          <w:szCs w:val="24"/>
        </w:rPr>
        <w:t>specialistas patikrina, ar deklaracija yra užpildyta teisingai. Jei deklaracija užpildyta teisingai, žemės nuomos mokesčiui apskaičiuoti reikalingi duomenys įrašomi į informacinę sistemą (MASIS). Jei mokesčio deklaracijoje yra klaidų, apie tai informuojamas juridinis asmuo, o deklaracija yra laikoma nepateikta.</w:t>
      </w:r>
    </w:p>
    <w:p w14:paraId="3D69089B" w14:textId="77777777" w:rsidR="00A42126" w:rsidRPr="002D3FAA" w:rsidRDefault="00A42126" w:rsidP="00A42126">
      <w:pPr>
        <w:ind w:firstLine="935"/>
        <w:jc w:val="both"/>
        <w:rPr>
          <w:szCs w:val="24"/>
        </w:rPr>
      </w:pPr>
      <w:r w:rsidRPr="002D3FAA">
        <w:rPr>
          <w:szCs w:val="24"/>
        </w:rPr>
        <w:t>1</w:t>
      </w:r>
      <w:r w:rsidR="006972E5" w:rsidRPr="002D3FAA">
        <w:rPr>
          <w:szCs w:val="24"/>
        </w:rPr>
        <w:t>1</w:t>
      </w:r>
      <w:r w:rsidRPr="002D3FAA">
        <w:rPr>
          <w:szCs w:val="24"/>
        </w:rPr>
        <w:t xml:space="preserve">. Juridiniams asmenims nepateikus žemės nuomos mokesčio deklaracijos Viešųjų paslaugų skyriui, arba jei neteisingai apskaičiavus mokestį, nebuvo pateikta patikslinta deklaracija, žemės nuomos mokestis apskaičiuojamas pagal turimus duomenis. </w:t>
      </w:r>
    </w:p>
    <w:p w14:paraId="017BF7E1" w14:textId="77777777" w:rsidR="00C871AC" w:rsidRPr="00AF57B8" w:rsidRDefault="006972E5" w:rsidP="00C871AC">
      <w:pPr>
        <w:ind w:firstLine="935"/>
        <w:jc w:val="both"/>
        <w:rPr>
          <w:szCs w:val="24"/>
        </w:rPr>
      </w:pPr>
      <w:r>
        <w:rPr>
          <w:szCs w:val="24"/>
        </w:rPr>
        <w:t>12</w:t>
      </w:r>
      <w:r w:rsidR="00C871AC" w:rsidRPr="00AF57B8">
        <w:rPr>
          <w:szCs w:val="24"/>
        </w:rPr>
        <w:t xml:space="preserve">. Nuomos mokestis už valstybinę žemę, išnuomotą ne aukciono būdu, apskaičiuojamas metams, apmokestinamojo žemės sklypo vidutinę rinkos vertę padauginus iš mokesčio tarifo. Mokestis skaičiuojamas eurais ir centais. </w:t>
      </w:r>
    </w:p>
    <w:p w14:paraId="0BE136DA" w14:textId="77777777" w:rsidR="00C871AC" w:rsidRPr="00AF57B8" w:rsidRDefault="00C871AC" w:rsidP="00C871AC">
      <w:pPr>
        <w:ind w:firstLine="935"/>
        <w:jc w:val="both"/>
        <w:rPr>
          <w:szCs w:val="24"/>
        </w:rPr>
      </w:pPr>
      <w:r w:rsidRPr="00AF57B8">
        <w:rPr>
          <w:szCs w:val="24"/>
        </w:rPr>
        <w:t>1</w:t>
      </w:r>
      <w:r w:rsidR="006972E5">
        <w:rPr>
          <w:szCs w:val="24"/>
        </w:rPr>
        <w:t>3</w:t>
      </w:r>
      <w:r w:rsidRPr="00AF57B8">
        <w:rPr>
          <w:szCs w:val="24"/>
        </w:rPr>
        <w:t>. Žemės nuomos mokestis metams už išnuomotą aukciono būdu žemę yra lygus aukciono metu pasiūlytam didžiausiam nuomos mokesčiui.</w:t>
      </w:r>
    </w:p>
    <w:p w14:paraId="5A0200F1" w14:textId="77777777" w:rsidR="00C871AC" w:rsidRPr="002D3FAA" w:rsidRDefault="00C871AC" w:rsidP="00C871AC">
      <w:pPr>
        <w:ind w:firstLine="935"/>
        <w:jc w:val="both"/>
        <w:rPr>
          <w:szCs w:val="24"/>
        </w:rPr>
      </w:pPr>
      <w:r w:rsidRPr="00AF57B8">
        <w:rPr>
          <w:szCs w:val="24"/>
        </w:rPr>
        <w:t>1</w:t>
      </w:r>
      <w:r w:rsidR="006972E5">
        <w:rPr>
          <w:szCs w:val="24"/>
        </w:rPr>
        <w:t>4</w:t>
      </w:r>
      <w:r w:rsidRPr="00AF57B8">
        <w:rPr>
          <w:szCs w:val="24"/>
        </w:rPr>
        <w:t>. Nuomos mokesčio už valstybinę žemę, išnuomotą ne aukciono būdu, metinius tarifus tvirtina Šil</w:t>
      </w:r>
      <w:r w:rsidR="004B2518">
        <w:rPr>
          <w:szCs w:val="24"/>
        </w:rPr>
        <w:t xml:space="preserve">utės rajono savivaldybės taryba </w:t>
      </w:r>
      <w:r w:rsidR="004B2518" w:rsidRPr="002D3FAA">
        <w:rPr>
          <w:szCs w:val="24"/>
        </w:rPr>
        <w:t>ir jie skelbiami Savivaldybės internet</w:t>
      </w:r>
      <w:r w:rsidR="00AC04D4">
        <w:rPr>
          <w:szCs w:val="24"/>
        </w:rPr>
        <w:t>o</w:t>
      </w:r>
      <w:r w:rsidR="004B2518" w:rsidRPr="002D3FAA">
        <w:rPr>
          <w:szCs w:val="24"/>
        </w:rPr>
        <w:t xml:space="preserve"> svetainėje.</w:t>
      </w:r>
    </w:p>
    <w:p w14:paraId="19EB084A" w14:textId="77777777" w:rsidR="004B2518" w:rsidRPr="002D3FAA" w:rsidRDefault="004B2518" w:rsidP="004B2518">
      <w:pPr>
        <w:ind w:firstLine="935"/>
        <w:jc w:val="both"/>
        <w:rPr>
          <w:szCs w:val="24"/>
        </w:rPr>
      </w:pPr>
      <w:r w:rsidRPr="002D3FAA">
        <w:rPr>
          <w:szCs w:val="24"/>
        </w:rPr>
        <w:t>1</w:t>
      </w:r>
      <w:r w:rsidR="006972E5" w:rsidRPr="002D3FAA">
        <w:rPr>
          <w:szCs w:val="24"/>
        </w:rPr>
        <w:t>5</w:t>
      </w:r>
      <w:r w:rsidRPr="002D3FAA">
        <w:rPr>
          <w:szCs w:val="24"/>
        </w:rPr>
        <w:t xml:space="preserve">. Kadastro duomenis žemės nuomos mokesčiui apskaičiuoti Savivaldybei teikia valstybės </w:t>
      </w:r>
      <w:r w:rsidR="00EF2EF3">
        <w:rPr>
          <w:szCs w:val="24"/>
        </w:rPr>
        <w:t xml:space="preserve">įmonė </w:t>
      </w:r>
      <w:r w:rsidRPr="002D3FAA">
        <w:rPr>
          <w:szCs w:val="24"/>
        </w:rPr>
        <w:t>Registrų centras nustatytu turiniu, forma ir terminais.</w:t>
      </w:r>
    </w:p>
    <w:p w14:paraId="68A9BBDF" w14:textId="77777777" w:rsidR="004B2518" w:rsidRPr="002D3FAA" w:rsidRDefault="004B2518" w:rsidP="004B2518">
      <w:pPr>
        <w:ind w:firstLine="935"/>
        <w:jc w:val="both"/>
        <w:rPr>
          <w:szCs w:val="24"/>
        </w:rPr>
      </w:pPr>
      <w:r w:rsidRPr="002D3FAA">
        <w:rPr>
          <w:szCs w:val="24"/>
        </w:rPr>
        <w:t>1</w:t>
      </w:r>
      <w:r w:rsidR="006972E5" w:rsidRPr="002D3FAA">
        <w:rPr>
          <w:szCs w:val="24"/>
        </w:rPr>
        <w:t>6</w:t>
      </w:r>
      <w:r w:rsidRPr="002D3FAA">
        <w:rPr>
          <w:szCs w:val="24"/>
        </w:rPr>
        <w:t>. Duomenys apie Nekilnojamojo turto registre neįregistruotus suteiktus naudotis valstybinės žemės sklypus, jų naudotojus ir žemės naudojimo pasikeitimus kaupiami Savivaldybės informacinėje sistemoje. Žemės naudojimo pasikeitimus Savivaldybei teikia duomenų tvarkytojai.</w:t>
      </w:r>
    </w:p>
    <w:p w14:paraId="529954AB" w14:textId="77777777" w:rsidR="004B2518" w:rsidRPr="002D3FAA" w:rsidRDefault="004B2518" w:rsidP="004B2518">
      <w:pPr>
        <w:ind w:firstLine="935"/>
        <w:jc w:val="both"/>
        <w:rPr>
          <w:szCs w:val="24"/>
        </w:rPr>
      </w:pPr>
      <w:r w:rsidRPr="002D3FAA">
        <w:rPr>
          <w:szCs w:val="24"/>
        </w:rPr>
        <w:t>1</w:t>
      </w:r>
      <w:r w:rsidR="006972E5" w:rsidRPr="002D3FAA">
        <w:rPr>
          <w:szCs w:val="24"/>
        </w:rPr>
        <w:t>7</w:t>
      </w:r>
      <w:r w:rsidRPr="002D3FAA">
        <w:rPr>
          <w:szCs w:val="24"/>
        </w:rPr>
        <w:t xml:space="preserve">. Valstybinės žemės naudotojų sąrašus Viešųjų paslaugų skyriui susitarimo pagrindu ir teisės aktų nustatyta tvarka teikia Nacionalinės žemės tarnybos prie </w:t>
      </w:r>
      <w:r w:rsidR="00AC04D4">
        <w:rPr>
          <w:szCs w:val="24"/>
        </w:rPr>
        <w:t>Aplinkos</w:t>
      </w:r>
      <w:r w:rsidRPr="002D3FAA">
        <w:rPr>
          <w:szCs w:val="24"/>
        </w:rPr>
        <w:t xml:space="preserve"> ministerijos Šilutės skyrius bei VĮ Registrų centras. </w:t>
      </w:r>
    </w:p>
    <w:p w14:paraId="5F520B39" w14:textId="77777777" w:rsidR="00C871AC" w:rsidRDefault="00C871AC" w:rsidP="00C871AC">
      <w:pPr>
        <w:ind w:firstLine="935"/>
        <w:jc w:val="both"/>
        <w:rPr>
          <w:szCs w:val="24"/>
        </w:rPr>
      </w:pPr>
      <w:r w:rsidRPr="00AF57B8">
        <w:rPr>
          <w:szCs w:val="24"/>
        </w:rPr>
        <w:t>1</w:t>
      </w:r>
      <w:r w:rsidR="006972E5">
        <w:rPr>
          <w:szCs w:val="24"/>
        </w:rPr>
        <w:t>8</w:t>
      </w:r>
      <w:r w:rsidRPr="00AF57B8">
        <w:rPr>
          <w:szCs w:val="24"/>
        </w:rPr>
        <w:t xml:space="preserve">. Valstybinės žemės nuomos mokesčio lengvatos taikomos vadovaujantis Savivaldybės tarybos priimtais sprendimais. </w:t>
      </w:r>
    </w:p>
    <w:p w14:paraId="69856125" w14:textId="77777777" w:rsidR="00875933" w:rsidRPr="002D3FAA" w:rsidRDefault="00875933" w:rsidP="00875933">
      <w:pPr>
        <w:ind w:firstLine="935"/>
        <w:jc w:val="both"/>
        <w:rPr>
          <w:szCs w:val="24"/>
        </w:rPr>
      </w:pPr>
      <w:r w:rsidRPr="002D3FAA">
        <w:rPr>
          <w:szCs w:val="24"/>
        </w:rPr>
        <w:t>1</w:t>
      </w:r>
      <w:r w:rsidR="006972E5" w:rsidRPr="002D3FAA">
        <w:rPr>
          <w:szCs w:val="24"/>
        </w:rPr>
        <w:t>9</w:t>
      </w:r>
      <w:r w:rsidRPr="002D3FAA">
        <w:rPr>
          <w:szCs w:val="24"/>
        </w:rPr>
        <w:t xml:space="preserve">. Mirusiems mokesčio mokėtojams žemės nuomos mokesčio deklaracijos nėra formuojamos. </w:t>
      </w:r>
    </w:p>
    <w:p w14:paraId="62B4D54B" w14:textId="77777777" w:rsidR="00C871AC" w:rsidRPr="00AF57B8" w:rsidRDefault="00C871AC" w:rsidP="00C871AC">
      <w:pPr>
        <w:ind w:firstLine="1276"/>
        <w:jc w:val="both"/>
        <w:rPr>
          <w:szCs w:val="24"/>
        </w:rPr>
      </w:pPr>
    </w:p>
    <w:p w14:paraId="4E6786D8" w14:textId="77777777" w:rsidR="00C871AC" w:rsidRPr="00AF57B8" w:rsidRDefault="00C871AC" w:rsidP="00C871AC">
      <w:pPr>
        <w:jc w:val="center"/>
        <w:rPr>
          <w:b/>
          <w:szCs w:val="24"/>
        </w:rPr>
      </w:pPr>
      <w:r w:rsidRPr="00AF57B8">
        <w:rPr>
          <w:b/>
          <w:szCs w:val="24"/>
        </w:rPr>
        <w:t>III SKYRIUS</w:t>
      </w:r>
    </w:p>
    <w:p w14:paraId="74ACFC2F" w14:textId="77777777" w:rsidR="00C871AC" w:rsidRPr="00AF57B8" w:rsidRDefault="00C871AC" w:rsidP="00C871AC">
      <w:pPr>
        <w:jc w:val="center"/>
        <w:rPr>
          <w:b/>
          <w:color w:val="FF0000"/>
          <w:szCs w:val="24"/>
        </w:rPr>
      </w:pPr>
      <w:r w:rsidRPr="00AF57B8">
        <w:rPr>
          <w:b/>
          <w:szCs w:val="24"/>
        </w:rPr>
        <w:t xml:space="preserve"> DEKLARACIJOS (MOKESČIO APSKAIČIAVIMO) ĮTEIKIMO TVARKA IR  TIKSLINIMAS</w:t>
      </w:r>
    </w:p>
    <w:p w14:paraId="2B53909C" w14:textId="77777777" w:rsidR="00C871AC" w:rsidRPr="00AF57B8" w:rsidRDefault="00C871AC" w:rsidP="00C871AC">
      <w:pPr>
        <w:jc w:val="both"/>
        <w:rPr>
          <w:b/>
          <w:color w:val="FF0000"/>
          <w:szCs w:val="24"/>
        </w:rPr>
      </w:pPr>
    </w:p>
    <w:p w14:paraId="3FDF7C20" w14:textId="72AAE16D" w:rsidR="00C871AC" w:rsidRPr="00AF57B8" w:rsidRDefault="006972E5" w:rsidP="00C871AC">
      <w:pPr>
        <w:ind w:firstLine="935"/>
        <w:jc w:val="both"/>
        <w:rPr>
          <w:szCs w:val="24"/>
        </w:rPr>
      </w:pPr>
      <w:r>
        <w:rPr>
          <w:szCs w:val="24"/>
        </w:rPr>
        <w:t>2</w:t>
      </w:r>
      <w:r w:rsidR="000037A2">
        <w:rPr>
          <w:szCs w:val="24"/>
        </w:rPr>
        <w:t>0</w:t>
      </w:r>
      <w:r w:rsidR="00C871AC" w:rsidRPr="00AF57B8">
        <w:rPr>
          <w:szCs w:val="24"/>
        </w:rPr>
        <w:t>. Valstybinės žemės nuomos mokesčio deklaracija fiziniams asmenims gali būti:</w:t>
      </w:r>
    </w:p>
    <w:p w14:paraId="7BA9AE17" w14:textId="20970EFB" w:rsidR="00C871AC" w:rsidRPr="00AF57B8" w:rsidRDefault="006972E5" w:rsidP="00C871AC">
      <w:pPr>
        <w:ind w:firstLine="935"/>
        <w:jc w:val="both"/>
        <w:rPr>
          <w:szCs w:val="24"/>
        </w:rPr>
      </w:pPr>
      <w:r>
        <w:rPr>
          <w:szCs w:val="24"/>
        </w:rPr>
        <w:t>2</w:t>
      </w:r>
      <w:r w:rsidR="000037A2">
        <w:rPr>
          <w:szCs w:val="24"/>
        </w:rPr>
        <w:t>0</w:t>
      </w:r>
      <w:r w:rsidR="00C871AC" w:rsidRPr="00AF57B8">
        <w:rPr>
          <w:szCs w:val="24"/>
        </w:rPr>
        <w:t>.1. siunčiama paštu;</w:t>
      </w:r>
    </w:p>
    <w:p w14:paraId="378899B9" w14:textId="5E267ABD" w:rsidR="00C871AC" w:rsidRPr="00AF57B8" w:rsidRDefault="006972E5" w:rsidP="00C871AC">
      <w:pPr>
        <w:ind w:firstLine="935"/>
        <w:jc w:val="both"/>
        <w:rPr>
          <w:szCs w:val="24"/>
        </w:rPr>
      </w:pPr>
      <w:r>
        <w:rPr>
          <w:szCs w:val="24"/>
        </w:rPr>
        <w:t>2</w:t>
      </w:r>
      <w:r w:rsidR="000037A2">
        <w:rPr>
          <w:szCs w:val="24"/>
        </w:rPr>
        <w:t>0</w:t>
      </w:r>
      <w:r w:rsidR="00C871AC" w:rsidRPr="00AF57B8">
        <w:rPr>
          <w:szCs w:val="24"/>
        </w:rPr>
        <w:t xml:space="preserve">.2. įteikiama asmeniškai </w:t>
      </w:r>
      <w:r w:rsidR="009514B1">
        <w:rPr>
          <w:szCs w:val="24"/>
        </w:rPr>
        <w:t>Viešųjų paslaugų skyriuje</w:t>
      </w:r>
      <w:r w:rsidR="00C871AC" w:rsidRPr="00AF57B8">
        <w:rPr>
          <w:szCs w:val="24"/>
        </w:rPr>
        <w:t>;</w:t>
      </w:r>
    </w:p>
    <w:p w14:paraId="0E7E214E" w14:textId="053F9069" w:rsidR="00C871AC" w:rsidRDefault="006972E5" w:rsidP="00C871AC">
      <w:pPr>
        <w:ind w:firstLine="935"/>
        <w:jc w:val="both"/>
        <w:rPr>
          <w:szCs w:val="24"/>
        </w:rPr>
      </w:pPr>
      <w:r>
        <w:rPr>
          <w:szCs w:val="24"/>
        </w:rPr>
        <w:t>2</w:t>
      </w:r>
      <w:r w:rsidR="000037A2">
        <w:rPr>
          <w:szCs w:val="24"/>
        </w:rPr>
        <w:t>0</w:t>
      </w:r>
      <w:r w:rsidR="00C871AC" w:rsidRPr="00AF57B8">
        <w:rPr>
          <w:szCs w:val="24"/>
        </w:rPr>
        <w:t>.</w:t>
      </w:r>
      <w:r w:rsidR="009514B1">
        <w:rPr>
          <w:szCs w:val="24"/>
        </w:rPr>
        <w:t>3. siunčiama elektroniniu paštu</w:t>
      </w:r>
      <w:r w:rsidR="00EF2EF3">
        <w:rPr>
          <w:szCs w:val="24"/>
        </w:rPr>
        <w:t>;</w:t>
      </w:r>
    </w:p>
    <w:p w14:paraId="17D071AC" w14:textId="7293C743" w:rsidR="009514B1" w:rsidRPr="00D9708E" w:rsidRDefault="006972E5" w:rsidP="009514B1">
      <w:pPr>
        <w:ind w:firstLine="935"/>
        <w:jc w:val="both"/>
        <w:rPr>
          <w:szCs w:val="24"/>
        </w:rPr>
      </w:pPr>
      <w:r w:rsidRPr="00D9708E">
        <w:rPr>
          <w:szCs w:val="24"/>
        </w:rPr>
        <w:t>2</w:t>
      </w:r>
      <w:r w:rsidR="000037A2">
        <w:rPr>
          <w:szCs w:val="24"/>
        </w:rPr>
        <w:t>0</w:t>
      </w:r>
      <w:r w:rsidR="009514B1" w:rsidRPr="00D9708E">
        <w:rPr>
          <w:szCs w:val="24"/>
        </w:rPr>
        <w:t>.4. Perduodama seniūnijos darbuotojams, kurie ir įteikia deklaraciją fiziniams asmenims.</w:t>
      </w:r>
    </w:p>
    <w:p w14:paraId="32A5A023" w14:textId="2A503B3E" w:rsidR="00C871AC" w:rsidRPr="00AF57B8" w:rsidRDefault="006972E5" w:rsidP="00C871AC">
      <w:pPr>
        <w:ind w:firstLine="935"/>
        <w:jc w:val="both"/>
        <w:rPr>
          <w:szCs w:val="24"/>
        </w:rPr>
      </w:pPr>
      <w:r>
        <w:rPr>
          <w:szCs w:val="24"/>
        </w:rPr>
        <w:t>2</w:t>
      </w:r>
      <w:r w:rsidR="000037A2">
        <w:rPr>
          <w:szCs w:val="24"/>
        </w:rPr>
        <w:t>1</w:t>
      </w:r>
      <w:r w:rsidR="00C871AC" w:rsidRPr="00AF57B8">
        <w:rPr>
          <w:szCs w:val="24"/>
        </w:rPr>
        <w:t>. Mokesčio mokėtojo deklaracija gali būti tikslinama, kai nesutampa duomenys apie žemės sklypo plotą, vertę arba mokėtojui nepritaikyta Savivaldybės tarybos sprendimu ar įstatymų nustatyta lengvata. Fiziniai ir juridiniai asmenys gali kreiptis į Savivaldybės administraciją dėl žemės nuomos mokesčio perskaičiavimo. Asmuo turi pateikti dokumentus, įrodančius, kad mokesčio deklaracijoje yra netikslumų. Savivaldybės administracijos Viešųjų paslaugų skyrius patikrina šiuos dokumentus (</w:t>
      </w:r>
      <w:r w:rsidR="00EF2EF3">
        <w:rPr>
          <w:szCs w:val="24"/>
        </w:rPr>
        <w:t>pa</w:t>
      </w:r>
      <w:r w:rsidR="00C871AC" w:rsidRPr="00AF57B8">
        <w:rPr>
          <w:szCs w:val="24"/>
        </w:rPr>
        <w:t>lygina su atitinkamų institucijų pateiktais duomenimis) ir, jei reikia, patikslina valstybinės žemės nuomos mokesčio deklaraciją. Tokiu atveju žemės nuomos mokesčio už valstybinę žemę sumokėjimo terminas yra 30 kalendorinių dienų nuo patikslintų duomenų gavimo apie nuomos mokesčio už valstybinę žemę dydžio pasikeitimo.</w:t>
      </w:r>
    </w:p>
    <w:p w14:paraId="16FD3197" w14:textId="62FD948F" w:rsidR="00C871AC" w:rsidRPr="00AF57B8" w:rsidRDefault="006972E5" w:rsidP="00C871AC">
      <w:pPr>
        <w:ind w:firstLine="935"/>
        <w:jc w:val="both"/>
        <w:rPr>
          <w:szCs w:val="24"/>
        </w:rPr>
      </w:pPr>
      <w:r>
        <w:rPr>
          <w:szCs w:val="24"/>
        </w:rPr>
        <w:t>2</w:t>
      </w:r>
      <w:r w:rsidR="000037A2">
        <w:rPr>
          <w:szCs w:val="24"/>
        </w:rPr>
        <w:t>2</w:t>
      </w:r>
      <w:r w:rsidR="00C871AC" w:rsidRPr="00AF57B8">
        <w:rPr>
          <w:szCs w:val="24"/>
        </w:rPr>
        <w:t>. Žemės nuomos mokesčio permoka grąžinama, mokesčio mokėtojui pateikus prašymą, per 30 kalendorinių dienų nuo prašymo gavimo dienos.</w:t>
      </w:r>
    </w:p>
    <w:p w14:paraId="0A641D4A" w14:textId="35392664" w:rsidR="00C871AC" w:rsidRPr="00AF57B8" w:rsidRDefault="006972E5" w:rsidP="00C871AC">
      <w:pPr>
        <w:ind w:firstLine="935"/>
        <w:jc w:val="both"/>
        <w:rPr>
          <w:szCs w:val="24"/>
        </w:rPr>
      </w:pPr>
      <w:r>
        <w:rPr>
          <w:szCs w:val="24"/>
        </w:rPr>
        <w:lastRenderedPageBreak/>
        <w:t>2</w:t>
      </w:r>
      <w:r w:rsidR="000037A2">
        <w:rPr>
          <w:szCs w:val="24"/>
        </w:rPr>
        <w:t>3</w:t>
      </w:r>
      <w:r w:rsidR="00C871AC" w:rsidRPr="00AF57B8">
        <w:rPr>
          <w:szCs w:val="24"/>
        </w:rPr>
        <w:t>. Nepateikus prašymo dėl nuomos mokesčio permokos grąžinimo, nuomos mokesčio permoka įskaitoma į einamųjų metų mokestinį laikotarpį.</w:t>
      </w:r>
    </w:p>
    <w:p w14:paraId="3DC45289" w14:textId="77777777" w:rsidR="00C871AC" w:rsidRPr="00AF57B8" w:rsidRDefault="00C871AC" w:rsidP="00C871AC">
      <w:pPr>
        <w:ind w:firstLine="935"/>
        <w:jc w:val="both"/>
        <w:rPr>
          <w:szCs w:val="24"/>
        </w:rPr>
      </w:pPr>
    </w:p>
    <w:p w14:paraId="2F9F2385" w14:textId="77777777" w:rsidR="00C871AC" w:rsidRPr="00AF57B8" w:rsidRDefault="00C871AC" w:rsidP="00C871AC">
      <w:pPr>
        <w:ind w:firstLine="935"/>
        <w:jc w:val="center"/>
        <w:rPr>
          <w:b/>
          <w:szCs w:val="24"/>
        </w:rPr>
      </w:pPr>
      <w:r w:rsidRPr="00AF57B8">
        <w:rPr>
          <w:b/>
          <w:szCs w:val="24"/>
        </w:rPr>
        <w:t>IV SKYRIUS</w:t>
      </w:r>
    </w:p>
    <w:p w14:paraId="07225F51" w14:textId="77777777" w:rsidR="00C871AC" w:rsidRPr="00AF57B8" w:rsidRDefault="00C871AC" w:rsidP="00C871AC">
      <w:pPr>
        <w:jc w:val="center"/>
        <w:outlineLvl w:val="0"/>
        <w:rPr>
          <w:b/>
          <w:bCs/>
          <w:kern w:val="36"/>
          <w:szCs w:val="24"/>
        </w:rPr>
      </w:pPr>
      <w:r w:rsidRPr="00AF57B8">
        <w:rPr>
          <w:b/>
          <w:bCs/>
          <w:kern w:val="36"/>
          <w:szCs w:val="24"/>
        </w:rPr>
        <w:t>NUOMOS MOKESČIO MOKĖJIMO TVARKA</w:t>
      </w:r>
    </w:p>
    <w:p w14:paraId="4CAF4A2B" w14:textId="77777777" w:rsidR="00C871AC" w:rsidRPr="00AF57B8" w:rsidRDefault="00C871AC" w:rsidP="00C871AC">
      <w:pPr>
        <w:jc w:val="both"/>
        <w:rPr>
          <w:szCs w:val="24"/>
        </w:rPr>
      </w:pPr>
    </w:p>
    <w:p w14:paraId="7BBD1FBF" w14:textId="6C828824" w:rsidR="00C871AC" w:rsidRPr="00AF57B8" w:rsidRDefault="006972E5" w:rsidP="00C871AC">
      <w:pPr>
        <w:ind w:firstLine="935"/>
        <w:jc w:val="both"/>
        <w:rPr>
          <w:szCs w:val="24"/>
        </w:rPr>
      </w:pPr>
      <w:r>
        <w:rPr>
          <w:szCs w:val="24"/>
        </w:rPr>
        <w:t>2</w:t>
      </w:r>
      <w:r w:rsidR="000037A2">
        <w:rPr>
          <w:szCs w:val="24"/>
        </w:rPr>
        <w:t>4</w:t>
      </w:r>
      <w:r w:rsidR="00C871AC" w:rsidRPr="00AF57B8">
        <w:rPr>
          <w:szCs w:val="24"/>
        </w:rPr>
        <w:t>. Visi valstybinės žemės nuomotojai (naudotojai) privalo mokėti valstybinės žemės nuomos mokestį, išskyrus tuos, kurie Savivaldybės tarybos sprendimu atleisti nuo šio mokesčio mokėjimo.</w:t>
      </w:r>
    </w:p>
    <w:p w14:paraId="2177D135" w14:textId="66ADC7A9" w:rsidR="00C871AC" w:rsidRPr="00AF57B8" w:rsidRDefault="006972E5" w:rsidP="00C871AC">
      <w:pPr>
        <w:ind w:firstLine="935"/>
        <w:jc w:val="both"/>
        <w:rPr>
          <w:szCs w:val="24"/>
        </w:rPr>
      </w:pPr>
      <w:r>
        <w:rPr>
          <w:szCs w:val="24"/>
        </w:rPr>
        <w:t>2</w:t>
      </w:r>
      <w:r w:rsidR="000037A2">
        <w:rPr>
          <w:szCs w:val="24"/>
        </w:rPr>
        <w:t>5</w:t>
      </w:r>
      <w:r w:rsidR="00C871AC" w:rsidRPr="00AF57B8">
        <w:rPr>
          <w:szCs w:val="24"/>
        </w:rPr>
        <w:t>. Laiku neapmokestinti mokėtojai apmokestinami.</w:t>
      </w:r>
      <w:r w:rsidR="00C871AC" w:rsidRPr="00AF57B8">
        <w:rPr>
          <w:szCs w:val="24"/>
        </w:rPr>
        <w:tab/>
      </w:r>
    </w:p>
    <w:p w14:paraId="0CA1AA9C" w14:textId="33D17E87" w:rsidR="00C871AC" w:rsidRPr="00AF57B8" w:rsidRDefault="006972E5" w:rsidP="00C871AC">
      <w:pPr>
        <w:ind w:firstLine="935"/>
        <w:jc w:val="both"/>
        <w:rPr>
          <w:szCs w:val="24"/>
        </w:rPr>
      </w:pPr>
      <w:r>
        <w:rPr>
          <w:szCs w:val="24"/>
        </w:rPr>
        <w:t>2</w:t>
      </w:r>
      <w:r w:rsidR="000037A2">
        <w:rPr>
          <w:szCs w:val="24"/>
        </w:rPr>
        <w:t>6</w:t>
      </w:r>
      <w:r w:rsidR="00C871AC" w:rsidRPr="00AF57B8">
        <w:rPr>
          <w:szCs w:val="24"/>
        </w:rPr>
        <w:t>. Už laiku nesumokėtą valstybinės žemės nuomos mokestį skaičiuojami delspinigiai.</w:t>
      </w:r>
    </w:p>
    <w:p w14:paraId="311AD9AC" w14:textId="06EFDC9C" w:rsidR="00C871AC" w:rsidRPr="00AF57B8" w:rsidRDefault="006972E5" w:rsidP="00C871AC">
      <w:pPr>
        <w:ind w:firstLine="935"/>
        <w:jc w:val="both"/>
        <w:rPr>
          <w:szCs w:val="24"/>
        </w:rPr>
      </w:pPr>
      <w:r>
        <w:rPr>
          <w:szCs w:val="24"/>
        </w:rPr>
        <w:t>2</w:t>
      </w:r>
      <w:r w:rsidR="000037A2">
        <w:rPr>
          <w:szCs w:val="24"/>
        </w:rPr>
        <w:t>7</w:t>
      </w:r>
      <w:r w:rsidR="00C871AC" w:rsidRPr="00AF57B8">
        <w:rPr>
          <w:szCs w:val="24"/>
        </w:rPr>
        <w:t>. Delspinigių dydis ir delspinigių mokėjimo tvarka taikoma analogiškai pagal finansų ministro nustatytą tvarką.</w:t>
      </w:r>
    </w:p>
    <w:p w14:paraId="6E1D5B65" w14:textId="3AEEFECD" w:rsidR="00C871AC" w:rsidRPr="00AF57B8" w:rsidRDefault="00C871AC" w:rsidP="00C871AC">
      <w:pPr>
        <w:ind w:firstLine="935"/>
        <w:jc w:val="both"/>
        <w:rPr>
          <w:szCs w:val="24"/>
        </w:rPr>
      </w:pPr>
      <w:r w:rsidRPr="00AF57B8">
        <w:rPr>
          <w:szCs w:val="24"/>
        </w:rPr>
        <w:t>2</w:t>
      </w:r>
      <w:r w:rsidR="000037A2">
        <w:rPr>
          <w:szCs w:val="24"/>
        </w:rPr>
        <w:t>8</w:t>
      </w:r>
      <w:r w:rsidRPr="00AF57B8">
        <w:rPr>
          <w:szCs w:val="24"/>
        </w:rPr>
        <w:t>. Valstybinės žemės nuomos mokestis ir delspinigiai mokami į Savivaldybės specialią surenkamąją sąskaitą.</w:t>
      </w:r>
    </w:p>
    <w:p w14:paraId="77482F91" w14:textId="7DB1C5CD" w:rsidR="00C871AC" w:rsidRPr="00AF57B8" w:rsidRDefault="000037A2" w:rsidP="00C871AC">
      <w:pPr>
        <w:ind w:firstLine="935"/>
        <w:jc w:val="both"/>
        <w:rPr>
          <w:szCs w:val="24"/>
        </w:rPr>
      </w:pPr>
      <w:r>
        <w:rPr>
          <w:szCs w:val="24"/>
        </w:rPr>
        <w:t>29</w:t>
      </w:r>
      <w:r w:rsidR="00C871AC" w:rsidRPr="00AF57B8">
        <w:rPr>
          <w:szCs w:val="24"/>
        </w:rPr>
        <w:t>. Tais atvejais, kai asmuo įsigyja nekilnojamąjį turtą iš asmens, kuris naudojasi  valstybine žeme nesudaręs nuomos sutarties, nekilnojamąjį turtą įsigijusiam asmeniui, kaip valstybinės žemės naudotojui, valstybinės žemės nuomos mokesčio prievolė atsiranda kitą dieną po nekilnojamojo turto pirkimo–pardavimo sutarties sudarymo.</w:t>
      </w:r>
    </w:p>
    <w:p w14:paraId="2755D3E0" w14:textId="27FE46AE" w:rsidR="00C871AC" w:rsidRPr="00AF57B8" w:rsidRDefault="006972E5" w:rsidP="00C871AC">
      <w:pPr>
        <w:ind w:firstLine="935"/>
        <w:jc w:val="both"/>
        <w:rPr>
          <w:szCs w:val="24"/>
        </w:rPr>
      </w:pPr>
      <w:r>
        <w:rPr>
          <w:szCs w:val="24"/>
        </w:rPr>
        <w:t>3</w:t>
      </w:r>
      <w:r w:rsidR="000037A2">
        <w:rPr>
          <w:szCs w:val="24"/>
        </w:rPr>
        <w:t>0</w:t>
      </w:r>
      <w:r w:rsidR="00C871AC" w:rsidRPr="00AF57B8">
        <w:rPr>
          <w:szCs w:val="24"/>
        </w:rPr>
        <w:t>. Fiziniai ir juridiniai asmenys nuomos mokestį už faktiškai naudojamą ar išnuomotą valstybinę žemę moka:</w:t>
      </w:r>
    </w:p>
    <w:p w14:paraId="22ADF824" w14:textId="60EA48C4" w:rsidR="00C871AC" w:rsidRPr="00AF57B8" w:rsidRDefault="006972E5" w:rsidP="00C871AC">
      <w:pPr>
        <w:ind w:firstLine="935"/>
        <w:jc w:val="both"/>
        <w:rPr>
          <w:szCs w:val="24"/>
        </w:rPr>
      </w:pPr>
      <w:r>
        <w:rPr>
          <w:szCs w:val="24"/>
        </w:rPr>
        <w:t>3</w:t>
      </w:r>
      <w:r w:rsidR="000037A2">
        <w:rPr>
          <w:szCs w:val="24"/>
        </w:rPr>
        <w:t>0</w:t>
      </w:r>
      <w:r w:rsidR="00C871AC" w:rsidRPr="00AF57B8">
        <w:rPr>
          <w:szCs w:val="24"/>
        </w:rPr>
        <w:t>.1 už žemės ūkio paskirties žemę, išnuomotą (naudojamą) I pusmetį – už visus metus, už žemę, išnuomotą (naudojamą) II pusmetį – nuo kitų kalendorinių metų;</w:t>
      </w:r>
    </w:p>
    <w:p w14:paraId="071546A9" w14:textId="16F672F4" w:rsidR="00C871AC" w:rsidRPr="00AF57B8" w:rsidRDefault="006972E5" w:rsidP="00C871AC">
      <w:pPr>
        <w:ind w:firstLine="935"/>
        <w:jc w:val="both"/>
        <w:rPr>
          <w:szCs w:val="24"/>
        </w:rPr>
      </w:pPr>
      <w:r>
        <w:rPr>
          <w:szCs w:val="24"/>
        </w:rPr>
        <w:t>3</w:t>
      </w:r>
      <w:r w:rsidR="000037A2">
        <w:rPr>
          <w:szCs w:val="24"/>
        </w:rPr>
        <w:t>0</w:t>
      </w:r>
      <w:r w:rsidR="00C871AC" w:rsidRPr="00AF57B8">
        <w:rPr>
          <w:szCs w:val="24"/>
        </w:rPr>
        <w:t>.2. už kitos paskirties žemę – nuo kito mėnesio po nuomos sutarties sudarymo (žemės naudojimo).</w:t>
      </w:r>
    </w:p>
    <w:p w14:paraId="5644831B" w14:textId="07A4B5C3" w:rsidR="00C871AC" w:rsidRPr="00AF57B8" w:rsidRDefault="006972E5" w:rsidP="00C871AC">
      <w:pPr>
        <w:ind w:firstLine="935"/>
        <w:jc w:val="both"/>
        <w:rPr>
          <w:szCs w:val="24"/>
        </w:rPr>
      </w:pPr>
      <w:r>
        <w:rPr>
          <w:szCs w:val="24"/>
        </w:rPr>
        <w:t>3</w:t>
      </w:r>
      <w:r w:rsidR="000037A2">
        <w:rPr>
          <w:szCs w:val="24"/>
        </w:rPr>
        <w:t>1</w:t>
      </w:r>
      <w:r w:rsidR="00C871AC" w:rsidRPr="00AF57B8">
        <w:rPr>
          <w:szCs w:val="24"/>
        </w:rPr>
        <w:t>. Jei valstybinės žemės ūkio paskirties žemės nuomos terminas baigiasi I pusmetį, žemės nuomos mokestis tais metais nemokamas, o jei sutarties terminas baigiasi II pusmetį – nemokamas nuo kitų metų.</w:t>
      </w:r>
    </w:p>
    <w:p w14:paraId="1D66881D" w14:textId="54DDB961" w:rsidR="00C871AC" w:rsidRPr="00AF57B8" w:rsidRDefault="006972E5" w:rsidP="00C871AC">
      <w:pPr>
        <w:ind w:firstLine="935"/>
        <w:jc w:val="both"/>
        <w:rPr>
          <w:szCs w:val="24"/>
        </w:rPr>
      </w:pPr>
      <w:r>
        <w:rPr>
          <w:szCs w:val="24"/>
        </w:rPr>
        <w:t>3</w:t>
      </w:r>
      <w:r w:rsidR="000037A2">
        <w:rPr>
          <w:szCs w:val="24"/>
        </w:rPr>
        <w:t>2</w:t>
      </w:r>
      <w:r w:rsidR="00C871AC" w:rsidRPr="00AF57B8">
        <w:rPr>
          <w:szCs w:val="24"/>
        </w:rPr>
        <w:t>. Jei pasibaigia valstybinės kitos paskirties žemės nuomos sutarties terminas, nuomos mokestis nemokamas nuo kito mėnesio po nuomos sutarties termino pasibaigimo (sutarties nutraukimo).</w:t>
      </w:r>
    </w:p>
    <w:p w14:paraId="01808A32" w14:textId="591D9946" w:rsidR="00C871AC" w:rsidRPr="00AF57B8" w:rsidRDefault="006972E5" w:rsidP="00C871AC">
      <w:pPr>
        <w:ind w:firstLine="935"/>
        <w:jc w:val="both"/>
        <w:rPr>
          <w:szCs w:val="24"/>
        </w:rPr>
      </w:pPr>
      <w:r>
        <w:rPr>
          <w:szCs w:val="24"/>
        </w:rPr>
        <w:t>3</w:t>
      </w:r>
      <w:r w:rsidR="000037A2">
        <w:rPr>
          <w:szCs w:val="24"/>
        </w:rPr>
        <w:t>3</w:t>
      </w:r>
      <w:r w:rsidR="00C871AC" w:rsidRPr="00AF57B8">
        <w:rPr>
          <w:szCs w:val="24"/>
        </w:rPr>
        <w:t xml:space="preserve">. Jei nuomininkas ilgiau kaip 3 mėnesius nuo nurodyto termino nesumoka nuomos mokesčio, mokestis pradedamas išieškoti teisės aktų nustatyta tvarka. </w:t>
      </w:r>
    </w:p>
    <w:p w14:paraId="3B42427B" w14:textId="5F8E06DE" w:rsidR="00C871AC" w:rsidRPr="00AF57B8" w:rsidRDefault="006972E5" w:rsidP="00C871AC">
      <w:pPr>
        <w:ind w:firstLine="935"/>
        <w:jc w:val="both"/>
        <w:rPr>
          <w:szCs w:val="24"/>
        </w:rPr>
      </w:pPr>
      <w:r>
        <w:rPr>
          <w:szCs w:val="24"/>
        </w:rPr>
        <w:t>3</w:t>
      </w:r>
      <w:r w:rsidR="000037A2">
        <w:rPr>
          <w:szCs w:val="24"/>
        </w:rPr>
        <w:t>4</w:t>
      </w:r>
      <w:r w:rsidR="00C871AC" w:rsidRPr="00AF57B8">
        <w:rPr>
          <w:szCs w:val="24"/>
        </w:rPr>
        <w:t>. Mokesčio išieškojimo išlaidos priskiriamos žemės nuomininkui (naudotojui) teisės aktų nustatyta tvarka.</w:t>
      </w:r>
    </w:p>
    <w:p w14:paraId="77FD49DD" w14:textId="66AA56D3" w:rsidR="00C871AC" w:rsidRPr="00AF57B8" w:rsidRDefault="006972E5" w:rsidP="00C871AC">
      <w:pPr>
        <w:ind w:firstLine="935"/>
        <w:jc w:val="both"/>
        <w:rPr>
          <w:szCs w:val="24"/>
        </w:rPr>
      </w:pPr>
      <w:r>
        <w:rPr>
          <w:szCs w:val="24"/>
        </w:rPr>
        <w:t>3</w:t>
      </w:r>
      <w:r w:rsidR="000037A2">
        <w:rPr>
          <w:szCs w:val="24"/>
        </w:rPr>
        <w:t>5</w:t>
      </w:r>
      <w:r w:rsidR="00C871AC" w:rsidRPr="00AF57B8">
        <w:rPr>
          <w:szCs w:val="24"/>
        </w:rPr>
        <w:t>. Nusta</w:t>
      </w:r>
      <w:r w:rsidR="00EF2EF3">
        <w:rPr>
          <w:szCs w:val="24"/>
        </w:rPr>
        <w:t>tę</w:t>
      </w:r>
      <w:r w:rsidR="00C871AC" w:rsidRPr="00AF57B8">
        <w:rPr>
          <w:szCs w:val="24"/>
        </w:rPr>
        <w:t xml:space="preserve">s, kad asmuo naudojasi (naudojosi) valstybine žeme ir nemoka (nemokėjo) valstybinės žemės nuomos mokesčio ir iš Nacionalinės žemės tarnybos prie </w:t>
      </w:r>
      <w:r w:rsidR="00EF2EF3">
        <w:rPr>
          <w:szCs w:val="24"/>
        </w:rPr>
        <w:t>Aplinkos</w:t>
      </w:r>
      <w:r w:rsidR="00C871AC" w:rsidRPr="00AF57B8">
        <w:rPr>
          <w:szCs w:val="24"/>
        </w:rPr>
        <w:t xml:space="preserve"> ministerijos Šilutės skyriaus gav</w:t>
      </w:r>
      <w:r w:rsidR="00EF2EF3">
        <w:rPr>
          <w:szCs w:val="24"/>
        </w:rPr>
        <w:t>ę</w:t>
      </w:r>
      <w:r w:rsidR="00C871AC" w:rsidRPr="00AF57B8">
        <w:rPr>
          <w:szCs w:val="24"/>
        </w:rPr>
        <w:t>s patikslintus duomenis</w:t>
      </w:r>
      <w:r w:rsidR="00EF2EF3">
        <w:rPr>
          <w:szCs w:val="24"/>
        </w:rPr>
        <w:t>,</w:t>
      </w:r>
      <w:r w:rsidR="00C871AC" w:rsidRPr="00AF57B8">
        <w:rPr>
          <w:szCs w:val="24"/>
        </w:rPr>
        <w:t xml:space="preserve"> Viešųjų paslaugų skyrius apskaičiuoja žemės nuomos mokestį asmeniui (kaip sklypo naudotojui) nuo žemės sklypo naudojimo pradžios,</w:t>
      </w:r>
      <w:r w:rsidR="00C871AC">
        <w:rPr>
          <w:szCs w:val="24"/>
        </w:rPr>
        <w:t xml:space="preserve"> laikydamasis įstatymais nustatyto teisinio reglamentavimo.</w:t>
      </w:r>
      <w:r w:rsidR="00C871AC" w:rsidRPr="00AF57B8">
        <w:rPr>
          <w:szCs w:val="24"/>
        </w:rPr>
        <w:t xml:space="preserve"> Ši mokesčio apskaičiavimo tvarka galioja pagal Mokesčių administravimo įstatymo 68 str. 1 d. nustatytą tvarką.</w:t>
      </w:r>
    </w:p>
    <w:p w14:paraId="4B079F24" w14:textId="2FD1D73D" w:rsidR="00C871AC" w:rsidRPr="00AF57B8" w:rsidRDefault="006972E5" w:rsidP="00C871AC">
      <w:pPr>
        <w:ind w:firstLine="935"/>
        <w:jc w:val="both"/>
        <w:rPr>
          <w:bCs/>
          <w:szCs w:val="24"/>
        </w:rPr>
      </w:pPr>
      <w:r>
        <w:rPr>
          <w:bCs/>
          <w:szCs w:val="24"/>
        </w:rPr>
        <w:t>3</w:t>
      </w:r>
      <w:r w:rsidR="000037A2">
        <w:rPr>
          <w:bCs/>
          <w:szCs w:val="24"/>
        </w:rPr>
        <w:t>6</w:t>
      </w:r>
      <w:r w:rsidR="00C871AC" w:rsidRPr="00AF57B8">
        <w:rPr>
          <w:bCs/>
          <w:szCs w:val="24"/>
        </w:rPr>
        <w:t xml:space="preserve">. Savivaldybės administracijos </w:t>
      </w:r>
      <w:r w:rsidR="00C871AC" w:rsidRPr="00AF57B8">
        <w:rPr>
          <w:szCs w:val="24"/>
        </w:rPr>
        <w:t>Viešųjų paslaugų</w:t>
      </w:r>
      <w:r w:rsidR="00C871AC" w:rsidRPr="00AF57B8">
        <w:rPr>
          <w:bCs/>
          <w:szCs w:val="24"/>
        </w:rPr>
        <w:t xml:space="preserve"> skyrius mokesčio mokėtojo prašymu išduoda pažymą apie įsiskolinimą ar skolos nebuvimą savivaldybės biudžetui už valstybinės žemės nuomą ar naudojimą.</w:t>
      </w:r>
    </w:p>
    <w:p w14:paraId="7E710BA8" w14:textId="203AF8EF" w:rsidR="00C871AC" w:rsidRPr="00AF57B8" w:rsidRDefault="00C871AC" w:rsidP="00C871AC">
      <w:pPr>
        <w:ind w:firstLine="935"/>
        <w:jc w:val="both"/>
        <w:rPr>
          <w:szCs w:val="24"/>
        </w:rPr>
      </w:pPr>
      <w:r w:rsidRPr="00AF57B8">
        <w:rPr>
          <w:szCs w:val="24"/>
        </w:rPr>
        <w:t>3</w:t>
      </w:r>
      <w:r w:rsidR="000037A2">
        <w:rPr>
          <w:szCs w:val="24"/>
        </w:rPr>
        <w:t>7</w:t>
      </w:r>
      <w:r w:rsidRPr="00AF57B8">
        <w:rPr>
          <w:szCs w:val="24"/>
        </w:rPr>
        <w:t xml:space="preserve">. Nesumokėjus žemės nuomos mokesčio per 2 mėnesius po nustatyto mokėjimo termino, Savivaldybės administracijos Viešųjų paslaugų skyrius siunčia </w:t>
      </w:r>
      <w:r w:rsidR="00644818" w:rsidRPr="00213F35">
        <w:rPr>
          <w:szCs w:val="24"/>
        </w:rPr>
        <w:t>priminimą</w:t>
      </w:r>
      <w:r w:rsidRPr="00644818">
        <w:rPr>
          <w:b/>
          <w:szCs w:val="24"/>
        </w:rPr>
        <w:t xml:space="preserve"> </w:t>
      </w:r>
      <w:r w:rsidRPr="00AF57B8">
        <w:rPr>
          <w:szCs w:val="24"/>
        </w:rPr>
        <w:t>mokesčio mokėtojui sumokėti mokestį</w:t>
      </w:r>
      <w:r w:rsidR="00797257">
        <w:rPr>
          <w:szCs w:val="24"/>
        </w:rPr>
        <w:t xml:space="preserve"> per 20 kalendorinių dienų.</w:t>
      </w:r>
    </w:p>
    <w:p w14:paraId="51D9153B" w14:textId="116C9E07" w:rsidR="00C871AC" w:rsidRPr="00AF57B8" w:rsidRDefault="00C871AC" w:rsidP="00C871AC">
      <w:pPr>
        <w:ind w:firstLine="935"/>
        <w:jc w:val="both"/>
        <w:rPr>
          <w:szCs w:val="24"/>
        </w:rPr>
      </w:pPr>
      <w:r w:rsidRPr="00AF57B8">
        <w:rPr>
          <w:szCs w:val="24"/>
        </w:rPr>
        <w:t>3</w:t>
      </w:r>
      <w:r w:rsidR="000037A2">
        <w:rPr>
          <w:szCs w:val="24"/>
        </w:rPr>
        <w:t>8</w:t>
      </w:r>
      <w:r w:rsidRPr="00AF57B8">
        <w:rPr>
          <w:szCs w:val="24"/>
        </w:rPr>
        <w:t xml:space="preserve">. </w:t>
      </w:r>
      <w:r w:rsidR="008A4A5B">
        <w:rPr>
          <w:szCs w:val="24"/>
        </w:rPr>
        <w:t xml:space="preserve">Priminimas </w:t>
      </w:r>
      <w:r w:rsidRPr="00AF57B8">
        <w:rPr>
          <w:szCs w:val="24"/>
        </w:rPr>
        <w:t xml:space="preserve">sumokėti žemės </w:t>
      </w:r>
      <w:r w:rsidR="008A4A5B">
        <w:rPr>
          <w:szCs w:val="24"/>
        </w:rPr>
        <w:t xml:space="preserve">nuomos mokestį siunčiamas paštu </w:t>
      </w:r>
      <w:r w:rsidR="008A4A5B" w:rsidRPr="00213F35">
        <w:rPr>
          <w:szCs w:val="24"/>
        </w:rPr>
        <w:t>ar el. paštu</w:t>
      </w:r>
      <w:r w:rsidR="008A4A5B">
        <w:rPr>
          <w:szCs w:val="24"/>
        </w:rPr>
        <w:t>.</w:t>
      </w:r>
    </w:p>
    <w:p w14:paraId="1010532D" w14:textId="0EF724AC" w:rsidR="00C871AC" w:rsidRPr="00AF57B8" w:rsidRDefault="000037A2" w:rsidP="00C871AC">
      <w:pPr>
        <w:ind w:firstLine="935"/>
        <w:jc w:val="both"/>
        <w:rPr>
          <w:szCs w:val="24"/>
        </w:rPr>
      </w:pPr>
      <w:r>
        <w:rPr>
          <w:szCs w:val="24"/>
        </w:rPr>
        <w:t>39</w:t>
      </w:r>
      <w:r w:rsidR="00C871AC" w:rsidRPr="00AF57B8">
        <w:rPr>
          <w:szCs w:val="24"/>
        </w:rPr>
        <w:t xml:space="preserve">. Apie valstybinės žemės nuomininkų žemės nuomos mokesčio skolas informuojamas Nacionalinės žemės tarnybos prie </w:t>
      </w:r>
      <w:r w:rsidR="00EF2EF3">
        <w:rPr>
          <w:szCs w:val="24"/>
        </w:rPr>
        <w:t>Aplinkos</w:t>
      </w:r>
      <w:r w:rsidR="00C871AC" w:rsidRPr="00AF57B8">
        <w:rPr>
          <w:szCs w:val="24"/>
        </w:rPr>
        <w:t xml:space="preserve"> ministerijos Šilutės skyrius. Informaciją pateikia Savivaldybės administracijos Viešųjų paslaugų skyrius.</w:t>
      </w:r>
    </w:p>
    <w:p w14:paraId="5D53978C" w14:textId="3A46A1D1" w:rsidR="00C871AC" w:rsidRDefault="006972E5" w:rsidP="00C871AC">
      <w:pPr>
        <w:ind w:firstLine="935"/>
        <w:jc w:val="both"/>
        <w:rPr>
          <w:szCs w:val="24"/>
        </w:rPr>
      </w:pPr>
      <w:r>
        <w:rPr>
          <w:szCs w:val="24"/>
        </w:rPr>
        <w:lastRenderedPageBreak/>
        <w:t>4</w:t>
      </w:r>
      <w:r w:rsidR="000037A2">
        <w:rPr>
          <w:szCs w:val="24"/>
        </w:rPr>
        <w:t>0</w:t>
      </w:r>
      <w:r w:rsidR="00C871AC" w:rsidRPr="00AF57B8">
        <w:rPr>
          <w:szCs w:val="24"/>
        </w:rPr>
        <w:t xml:space="preserve">. Nesumokėjus nuomos mokesčio per </w:t>
      </w:r>
      <w:r w:rsidR="001C3B4A">
        <w:rPr>
          <w:szCs w:val="24"/>
        </w:rPr>
        <w:t>prim</w:t>
      </w:r>
      <w:r w:rsidR="001C3B4A" w:rsidRPr="00AF57B8">
        <w:rPr>
          <w:szCs w:val="24"/>
        </w:rPr>
        <w:t xml:space="preserve">inime </w:t>
      </w:r>
      <w:r w:rsidR="00C871AC" w:rsidRPr="00AF57B8">
        <w:rPr>
          <w:szCs w:val="24"/>
        </w:rPr>
        <w:t xml:space="preserve">nustatytą terminą </w:t>
      </w:r>
      <w:r w:rsidR="00C615AF">
        <w:rPr>
          <w:szCs w:val="24"/>
        </w:rPr>
        <w:t xml:space="preserve">Viešųjų paslaugų skyriaus specialistas perduoda informaciją </w:t>
      </w:r>
      <w:r w:rsidR="00C871AC" w:rsidRPr="00AF57B8">
        <w:rPr>
          <w:szCs w:val="24"/>
        </w:rPr>
        <w:t xml:space="preserve">Savivaldybės administracijos </w:t>
      </w:r>
      <w:r w:rsidR="00B3214B" w:rsidRPr="00213F35">
        <w:rPr>
          <w:szCs w:val="24"/>
        </w:rPr>
        <w:t>Teisės ir civilinės metrikacijos skyriu</w:t>
      </w:r>
      <w:r w:rsidR="00C615AF">
        <w:rPr>
          <w:szCs w:val="24"/>
        </w:rPr>
        <w:t>i, kuris</w:t>
      </w:r>
      <w:r w:rsidR="00C871AC" w:rsidRPr="00AF57B8">
        <w:rPr>
          <w:szCs w:val="24"/>
        </w:rPr>
        <w:t xml:space="preserve"> pradeda priverstinio išieškojimo procedūrą.</w:t>
      </w:r>
    </w:p>
    <w:p w14:paraId="260B4967" w14:textId="77777777" w:rsidR="00917600" w:rsidRDefault="00917600" w:rsidP="00C871AC">
      <w:pPr>
        <w:ind w:firstLine="935"/>
        <w:jc w:val="both"/>
        <w:rPr>
          <w:szCs w:val="24"/>
        </w:rPr>
      </w:pPr>
    </w:p>
    <w:p w14:paraId="1A0BBC47" w14:textId="77777777" w:rsidR="00917600" w:rsidRPr="00903E4A" w:rsidRDefault="00917600" w:rsidP="00903E4A">
      <w:pPr>
        <w:ind w:firstLine="935"/>
        <w:jc w:val="center"/>
        <w:rPr>
          <w:b/>
          <w:szCs w:val="24"/>
        </w:rPr>
      </w:pPr>
      <w:r w:rsidRPr="00903E4A">
        <w:rPr>
          <w:b/>
          <w:szCs w:val="24"/>
        </w:rPr>
        <w:t>V SKYRIUS</w:t>
      </w:r>
    </w:p>
    <w:p w14:paraId="4F42AAB0" w14:textId="77777777" w:rsidR="00917600" w:rsidRPr="00903E4A" w:rsidRDefault="00917600" w:rsidP="00903E4A">
      <w:pPr>
        <w:ind w:firstLine="935"/>
        <w:jc w:val="center"/>
        <w:rPr>
          <w:b/>
          <w:szCs w:val="24"/>
        </w:rPr>
      </w:pPr>
      <w:r w:rsidRPr="00903E4A">
        <w:rPr>
          <w:b/>
          <w:szCs w:val="24"/>
        </w:rPr>
        <w:t>ŽEMĖS NUOMOS MOKESČIŲ LENGVATŲ TAIKYMAS</w:t>
      </w:r>
    </w:p>
    <w:p w14:paraId="4B9AF2EF" w14:textId="77777777" w:rsidR="00917600" w:rsidRPr="00903E4A" w:rsidRDefault="00917600" w:rsidP="00C871AC">
      <w:pPr>
        <w:ind w:firstLine="935"/>
        <w:jc w:val="both"/>
        <w:rPr>
          <w:b/>
          <w:szCs w:val="24"/>
        </w:rPr>
      </w:pPr>
    </w:p>
    <w:p w14:paraId="1266A23A" w14:textId="42BAA5C5" w:rsidR="00917600" w:rsidRPr="003B5475" w:rsidRDefault="006972E5" w:rsidP="00C871AC">
      <w:pPr>
        <w:ind w:firstLine="935"/>
        <w:jc w:val="both"/>
        <w:rPr>
          <w:szCs w:val="24"/>
        </w:rPr>
      </w:pPr>
      <w:r w:rsidRPr="003B5475">
        <w:rPr>
          <w:szCs w:val="24"/>
        </w:rPr>
        <w:t>4</w:t>
      </w:r>
      <w:r w:rsidR="000037A2">
        <w:rPr>
          <w:szCs w:val="24"/>
        </w:rPr>
        <w:t>1</w:t>
      </w:r>
      <w:r w:rsidRPr="003B5475">
        <w:rPr>
          <w:szCs w:val="24"/>
        </w:rPr>
        <w:t xml:space="preserve">. </w:t>
      </w:r>
      <w:r w:rsidR="00903E4A" w:rsidRPr="003B5475">
        <w:rPr>
          <w:szCs w:val="24"/>
        </w:rPr>
        <w:t>Savivaldybės taryba turi teisę mažinti žemės nuomos mokestį arba visai nuo jo atleisti.</w:t>
      </w:r>
    </w:p>
    <w:p w14:paraId="066A5807" w14:textId="0D763E0D" w:rsidR="00903E4A" w:rsidRPr="003B5475" w:rsidRDefault="00903E4A" w:rsidP="00C871AC">
      <w:pPr>
        <w:ind w:firstLine="935"/>
        <w:jc w:val="both"/>
        <w:rPr>
          <w:szCs w:val="24"/>
        </w:rPr>
      </w:pPr>
      <w:r w:rsidRPr="003B5475">
        <w:rPr>
          <w:szCs w:val="24"/>
        </w:rPr>
        <w:t>4</w:t>
      </w:r>
      <w:r w:rsidR="000037A2">
        <w:rPr>
          <w:szCs w:val="24"/>
        </w:rPr>
        <w:t>2</w:t>
      </w:r>
      <w:r w:rsidRPr="003B5475">
        <w:rPr>
          <w:szCs w:val="24"/>
        </w:rPr>
        <w:t>. Žemės nuomos mokesčio lengvata nustatytiems asmenims taikoma tik tada, kai asmuo įgyja teisę į lengvatą apmokestinamojo laikotarpio pradžioje, tai yra nuo einamųjų metų sausio 1 d.</w:t>
      </w:r>
    </w:p>
    <w:p w14:paraId="38BFA690" w14:textId="0C373724" w:rsidR="00903E4A" w:rsidRDefault="00903E4A" w:rsidP="00C871AC">
      <w:pPr>
        <w:ind w:firstLine="935"/>
        <w:jc w:val="both"/>
        <w:rPr>
          <w:szCs w:val="24"/>
        </w:rPr>
      </w:pPr>
      <w:r w:rsidRPr="003B5475">
        <w:rPr>
          <w:szCs w:val="24"/>
        </w:rPr>
        <w:t>4</w:t>
      </w:r>
      <w:r w:rsidR="000037A2">
        <w:rPr>
          <w:szCs w:val="24"/>
        </w:rPr>
        <w:t>3</w:t>
      </w:r>
      <w:r w:rsidRPr="003B5475">
        <w:rPr>
          <w:szCs w:val="24"/>
        </w:rPr>
        <w:t>. Jei valstybinės žemės naudotojas nuomoja kelis žemės sklypus, esančius skirtingose vietovėse su skirtingais neapmokestinamaisiais žemės sklypų dydžiais, tai žemės nuomos mokesčio lengvata taikoma tik</w:t>
      </w:r>
      <w:r w:rsidR="009D5171">
        <w:rPr>
          <w:szCs w:val="24"/>
        </w:rPr>
        <w:t xml:space="preserve"> vienam didžiausios mokestinės vertės žemės sklypui.</w:t>
      </w:r>
      <w:r w:rsidRPr="003B5475">
        <w:rPr>
          <w:szCs w:val="24"/>
        </w:rPr>
        <w:t xml:space="preserve"> </w:t>
      </w:r>
    </w:p>
    <w:p w14:paraId="5302B7EA" w14:textId="3D4B1F51" w:rsidR="000037A2" w:rsidRDefault="000037A2" w:rsidP="000037A2">
      <w:pPr>
        <w:ind w:firstLine="935"/>
        <w:jc w:val="both"/>
        <w:rPr>
          <w:szCs w:val="24"/>
        </w:rPr>
      </w:pPr>
      <w:r>
        <w:rPr>
          <w:szCs w:val="24"/>
        </w:rPr>
        <w:t>4</w:t>
      </w:r>
      <w:r>
        <w:rPr>
          <w:szCs w:val="24"/>
        </w:rPr>
        <w:t>4</w:t>
      </w:r>
      <w:r w:rsidRPr="00AF57B8">
        <w:rPr>
          <w:szCs w:val="24"/>
        </w:rPr>
        <w:t>.  Skolininkams žemės nuomos mokesčių lengvatos netaikomos.</w:t>
      </w:r>
    </w:p>
    <w:p w14:paraId="2159BC75" w14:textId="77777777" w:rsidR="00C871AC" w:rsidRPr="00AF57B8" w:rsidRDefault="00C871AC" w:rsidP="00C871AC">
      <w:pPr>
        <w:ind w:firstLine="935"/>
        <w:jc w:val="both"/>
        <w:rPr>
          <w:szCs w:val="24"/>
        </w:rPr>
      </w:pPr>
    </w:p>
    <w:p w14:paraId="0A9F88E2" w14:textId="77777777" w:rsidR="00C871AC" w:rsidRPr="00AF57B8" w:rsidRDefault="00C871AC" w:rsidP="00C871AC">
      <w:pPr>
        <w:jc w:val="center"/>
        <w:rPr>
          <w:b/>
          <w:szCs w:val="24"/>
        </w:rPr>
      </w:pPr>
      <w:r w:rsidRPr="00AF57B8">
        <w:rPr>
          <w:b/>
          <w:szCs w:val="24"/>
        </w:rPr>
        <w:t>V</w:t>
      </w:r>
      <w:r w:rsidR="00917600">
        <w:rPr>
          <w:b/>
          <w:szCs w:val="24"/>
        </w:rPr>
        <w:t>I</w:t>
      </w:r>
      <w:r w:rsidRPr="00AF57B8">
        <w:rPr>
          <w:b/>
          <w:szCs w:val="24"/>
        </w:rPr>
        <w:t xml:space="preserve"> SKYRIUS</w:t>
      </w:r>
    </w:p>
    <w:p w14:paraId="2552F84E" w14:textId="77777777" w:rsidR="00C871AC" w:rsidRPr="00AF57B8" w:rsidRDefault="00C871AC" w:rsidP="00C871AC">
      <w:pPr>
        <w:jc w:val="center"/>
        <w:rPr>
          <w:b/>
          <w:szCs w:val="24"/>
        </w:rPr>
      </w:pPr>
      <w:r w:rsidRPr="00AF57B8">
        <w:rPr>
          <w:b/>
          <w:szCs w:val="24"/>
        </w:rPr>
        <w:t xml:space="preserve"> MOKESTINĖS NEPRIEMOKOS PRIPAŽINIMAS BEVILTIŠKA BEI PASIBAIGUSIA</w:t>
      </w:r>
    </w:p>
    <w:p w14:paraId="7B0C96A2" w14:textId="77777777" w:rsidR="00C871AC" w:rsidRPr="00AF57B8" w:rsidRDefault="00C871AC" w:rsidP="00CC68D4">
      <w:pPr>
        <w:jc w:val="both"/>
        <w:rPr>
          <w:b/>
          <w:szCs w:val="24"/>
        </w:rPr>
      </w:pPr>
    </w:p>
    <w:p w14:paraId="2CFBBDF0" w14:textId="05FD4BF5" w:rsidR="00C871AC" w:rsidRPr="00AF57B8" w:rsidRDefault="00BC2513" w:rsidP="00CC68D4">
      <w:pPr>
        <w:ind w:firstLine="935"/>
        <w:jc w:val="both"/>
        <w:rPr>
          <w:bCs/>
          <w:szCs w:val="24"/>
        </w:rPr>
      </w:pPr>
      <w:r>
        <w:rPr>
          <w:bCs/>
          <w:szCs w:val="24"/>
        </w:rPr>
        <w:t>4</w:t>
      </w:r>
      <w:r w:rsidR="000037A2">
        <w:rPr>
          <w:bCs/>
          <w:szCs w:val="24"/>
        </w:rPr>
        <w:t>5</w:t>
      </w:r>
      <w:r w:rsidR="00C871AC" w:rsidRPr="00AF57B8">
        <w:rPr>
          <w:bCs/>
          <w:szCs w:val="24"/>
        </w:rPr>
        <w:t>. Beviltiška pripažįstama ta mokesčio mokėtojo mokestinė nepriemoka, kurios neįmanoma išieškoti dėl objektyvių priežasčių:</w:t>
      </w:r>
    </w:p>
    <w:p w14:paraId="50B2680B" w14:textId="6157AE33" w:rsidR="00C871AC" w:rsidRPr="00AF57B8" w:rsidRDefault="00BC2513" w:rsidP="00C871AC">
      <w:pPr>
        <w:ind w:firstLine="935"/>
        <w:jc w:val="both"/>
        <w:rPr>
          <w:bCs/>
          <w:szCs w:val="24"/>
        </w:rPr>
      </w:pPr>
      <w:r>
        <w:rPr>
          <w:bCs/>
          <w:szCs w:val="24"/>
        </w:rPr>
        <w:t>4</w:t>
      </w:r>
      <w:r w:rsidR="000037A2">
        <w:rPr>
          <w:bCs/>
          <w:szCs w:val="24"/>
        </w:rPr>
        <w:t>5</w:t>
      </w:r>
      <w:r w:rsidR="00C871AC" w:rsidRPr="00AF57B8">
        <w:rPr>
          <w:bCs/>
          <w:szCs w:val="24"/>
        </w:rPr>
        <w:t>.1. mirė mokesčio mokėtojas (fizinis asmuo), o įpėdiniai neperima su nuomos sutartimi susijusių teisių ir pareigų;</w:t>
      </w:r>
    </w:p>
    <w:p w14:paraId="674E4F40" w14:textId="7BC2BD34" w:rsidR="00C871AC" w:rsidRPr="00AF57B8" w:rsidRDefault="00BC2513" w:rsidP="00C871AC">
      <w:pPr>
        <w:ind w:firstLine="935"/>
        <w:jc w:val="both"/>
        <w:rPr>
          <w:bCs/>
          <w:szCs w:val="24"/>
        </w:rPr>
      </w:pPr>
      <w:r>
        <w:rPr>
          <w:bCs/>
          <w:szCs w:val="24"/>
        </w:rPr>
        <w:t>4</w:t>
      </w:r>
      <w:r w:rsidR="000037A2">
        <w:rPr>
          <w:bCs/>
          <w:szCs w:val="24"/>
        </w:rPr>
        <w:t>5</w:t>
      </w:r>
      <w:r w:rsidR="005E09B3">
        <w:rPr>
          <w:bCs/>
          <w:szCs w:val="24"/>
        </w:rPr>
        <w:t>.</w:t>
      </w:r>
      <w:r w:rsidR="00C871AC" w:rsidRPr="00AF57B8">
        <w:rPr>
          <w:bCs/>
          <w:szCs w:val="24"/>
        </w:rPr>
        <w:t xml:space="preserve">2. likviduotas </w:t>
      </w:r>
      <w:r w:rsidR="005B434E">
        <w:rPr>
          <w:bCs/>
          <w:szCs w:val="24"/>
        </w:rPr>
        <w:t xml:space="preserve">ar </w:t>
      </w:r>
      <w:r w:rsidR="005B434E" w:rsidRPr="003B5475">
        <w:rPr>
          <w:bCs/>
          <w:szCs w:val="24"/>
        </w:rPr>
        <w:t>bankrutavęs</w:t>
      </w:r>
      <w:r w:rsidR="005B434E">
        <w:rPr>
          <w:bCs/>
          <w:szCs w:val="24"/>
        </w:rPr>
        <w:t xml:space="preserve"> </w:t>
      </w:r>
      <w:r w:rsidR="00C871AC" w:rsidRPr="00AF57B8">
        <w:rPr>
          <w:bCs/>
          <w:szCs w:val="24"/>
        </w:rPr>
        <w:t>mokesčio mokėtojas (juridinis asmuo), jeigu nelieka turto skolai padengti;</w:t>
      </w:r>
    </w:p>
    <w:p w14:paraId="4243419C" w14:textId="78E17C8F" w:rsidR="00C871AC" w:rsidRPr="00AF57B8" w:rsidRDefault="00A00270" w:rsidP="00C871AC">
      <w:pPr>
        <w:ind w:firstLine="935"/>
        <w:jc w:val="both"/>
        <w:rPr>
          <w:bCs/>
          <w:szCs w:val="24"/>
        </w:rPr>
      </w:pPr>
      <w:r>
        <w:rPr>
          <w:bCs/>
          <w:szCs w:val="24"/>
        </w:rPr>
        <w:t>4</w:t>
      </w:r>
      <w:r w:rsidR="000037A2">
        <w:rPr>
          <w:bCs/>
          <w:szCs w:val="24"/>
        </w:rPr>
        <w:t>5</w:t>
      </w:r>
      <w:r w:rsidR="00C871AC" w:rsidRPr="00AF57B8">
        <w:rPr>
          <w:bCs/>
          <w:szCs w:val="24"/>
        </w:rPr>
        <w:t>.3. suėjus mokesčio priverstinio išieškojimo senaties terminui.</w:t>
      </w:r>
    </w:p>
    <w:p w14:paraId="2938E513" w14:textId="7D745FC6" w:rsidR="00C871AC" w:rsidRPr="00AF57B8" w:rsidRDefault="00A00270" w:rsidP="00C871AC">
      <w:pPr>
        <w:ind w:firstLine="935"/>
        <w:jc w:val="both"/>
        <w:rPr>
          <w:bCs/>
          <w:szCs w:val="24"/>
        </w:rPr>
      </w:pPr>
      <w:r>
        <w:rPr>
          <w:bCs/>
          <w:szCs w:val="24"/>
        </w:rPr>
        <w:t>4</w:t>
      </w:r>
      <w:r w:rsidR="000037A2">
        <w:rPr>
          <w:bCs/>
          <w:szCs w:val="24"/>
        </w:rPr>
        <w:t>6</w:t>
      </w:r>
      <w:r w:rsidR="00C871AC" w:rsidRPr="00AF57B8">
        <w:rPr>
          <w:bCs/>
          <w:szCs w:val="24"/>
        </w:rPr>
        <w:t>. Kai mokestinė nepriemoka pripaž</w:t>
      </w:r>
      <w:r w:rsidR="00EF2EF3">
        <w:rPr>
          <w:bCs/>
          <w:szCs w:val="24"/>
        </w:rPr>
        <w:t>įstam</w:t>
      </w:r>
      <w:r w:rsidR="00C871AC" w:rsidRPr="00AF57B8">
        <w:rPr>
          <w:bCs/>
          <w:szCs w:val="24"/>
        </w:rPr>
        <w:t>a beviltiška, Savivaldybės tarybai pateikiama motyvuota išvada, kodėl siūloma mokestinę nepriemoką pripažinti beviltiška.</w:t>
      </w:r>
    </w:p>
    <w:p w14:paraId="06B8D6DC" w14:textId="748B296F" w:rsidR="00C871AC" w:rsidRPr="00AF57B8" w:rsidRDefault="00A00270" w:rsidP="00C871AC">
      <w:pPr>
        <w:ind w:firstLine="935"/>
        <w:jc w:val="both"/>
        <w:rPr>
          <w:bCs/>
          <w:szCs w:val="24"/>
        </w:rPr>
      </w:pPr>
      <w:r>
        <w:rPr>
          <w:bCs/>
          <w:szCs w:val="24"/>
        </w:rPr>
        <w:t>4</w:t>
      </w:r>
      <w:r w:rsidR="000037A2">
        <w:rPr>
          <w:bCs/>
          <w:szCs w:val="24"/>
        </w:rPr>
        <w:t>7</w:t>
      </w:r>
      <w:r w:rsidR="00C871AC" w:rsidRPr="00AF57B8">
        <w:rPr>
          <w:bCs/>
          <w:szCs w:val="24"/>
        </w:rPr>
        <w:t>. Kai mokesčio mokėtojo mokestinės nepriemokos pripažįstamos beviltiškomis, beviltiška nepriemoka taip pat pripažįstami ir su mokesčio nesumokėjimu ar sumokėjimu ne laiku susiję delspinigiai.</w:t>
      </w:r>
    </w:p>
    <w:p w14:paraId="7C1757F0" w14:textId="19C186EE" w:rsidR="00C871AC" w:rsidRDefault="003D31E6" w:rsidP="00C871AC">
      <w:pPr>
        <w:ind w:firstLine="935"/>
        <w:jc w:val="both"/>
        <w:rPr>
          <w:szCs w:val="24"/>
        </w:rPr>
      </w:pPr>
      <w:r>
        <w:rPr>
          <w:szCs w:val="24"/>
        </w:rPr>
        <w:t>4</w:t>
      </w:r>
      <w:r w:rsidR="000037A2">
        <w:rPr>
          <w:szCs w:val="24"/>
        </w:rPr>
        <w:t>8</w:t>
      </w:r>
      <w:bookmarkStart w:id="0" w:name="_GoBack"/>
      <w:bookmarkEnd w:id="0"/>
      <w:r w:rsidR="00C871AC" w:rsidRPr="00AF57B8">
        <w:rPr>
          <w:szCs w:val="24"/>
        </w:rPr>
        <w:t xml:space="preserve">. Mokesčio mokėtojo mokestinės nepriemokos, pripažintos beviltiškomis, pasibaigia ir nurašomos iš apskaitos dokumentų, kai Savivaldybės taryba priima sprendimą nurašyti  mokestinę nepriemoką.  </w:t>
      </w:r>
    </w:p>
    <w:p w14:paraId="26957DDD" w14:textId="77777777" w:rsidR="003B5475" w:rsidRDefault="003B5475" w:rsidP="00C871AC">
      <w:pPr>
        <w:ind w:firstLine="935"/>
        <w:jc w:val="both"/>
        <w:rPr>
          <w:szCs w:val="24"/>
        </w:rPr>
      </w:pPr>
    </w:p>
    <w:p w14:paraId="500A3B82" w14:textId="77777777" w:rsidR="003B5475" w:rsidRPr="00AF57B8" w:rsidRDefault="003B5475" w:rsidP="00C871AC">
      <w:pPr>
        <w:ind w:firstLine="935"/>
        <w:jc w:val="both"/>
        <w:rPr>
          <w:szCs w:val="24"/>
        </w:rPr>
      </w:pPr>
    </w:p>
    <w:p w14:paraId="3399DB38" w14:textId="77777777" w:rsidR="00A36CD6" w:rsidRDefault="00C871AC" w:rsidP="00AF57B8">
      <w:pPr>
        <w:jc w:val="center"/>
      </w:pPr>
      <w:r>
        <w:t>______________</w:t>
      </w:r>
      <w:r w:rsidR="003B5475">
        <w:t>_________________________</w:t>
      </w:r>
      <w:r>
        <w:t>____</w:t>
      </w:r>
    </w:p>
    <w:sectPr w:rsidR="00A36CD6" w:rsidSect="00E9682F">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1B2"/>
    <w:rsid w:val="000037A2"/>
    <w:rsid w:val="00023B8C"/>
    <w:rsid w:val="000B3735"/>
    <w:rsid w:val="000F6163"/>
    <w:rsid w:val="00184C32"/>
    <w:rsid w:val="001C3B4A"/>
    <w:rsid w:val="00213F35"/>
    <w:rsid w:val="0026176C"/>
    <w:rsid w:val="002C079A"/>
    <w:rsid w:val="002D3FAA"/>
    <w:rsid w:val="002F05CF"/>
    <w:rsid w:val="003B5475"/>
    <w:rsid w:val="003D31E6"/>
    <w:rsid w:val="003E5A36"/>
    <w:rsid w:val="004B2518"/>
    <w:rsid w:val="005056D5"/>
    <w:rsid w:val="00567978"/>
    <w:rsid w:val="005821B2"/>
    <w:rsid w:val="00583BAA"/>
    <w:rsid w:val="005B434E"/>
    <w:rsid w:val="005E09B3"/>
    <w:rsid w:val="00644818"/>
    <w:rsid w:val="006972E5"/>
    <w:rsid w:val="00710F43"/>
    <w:rsid w:val="00717898"/>
    <w:rsid w:val="00764873"/>
    <w:rsid w:val="007927E0"/>
    <w:rsid w:val="00797257"/>
    <w:rsid w:val="008268D9"/>
    <w:rsid w:val="00875933"/>
    <w:rsid w:val="008A4A5B"/>
    <w:rsid w:val="00903E4A"/>
    <w:rsid w:val="00917600"/>
    <w:rsid w:val="009514B1"/>
    <w:rsid w:val="009D5171"/>
    <w:rsid w:val="009F5053"/>
    <w:rsid w:val="00A00270"/>
    <w:rsid w:val="00A01875"/>
    <w:rsid w:val="00A36CD6"/>
    <w:rsid w:val="00A42126"/>
    <w:rsid w:val="00AC04D4"/>
    <w:rsid w:val="00AE5DEF"/>
    <w:rsid w:val="00AF57B8"/>
    <w:rsid w:val="00B3214B"/>
    <w:rsid w:val="00B40014"/>
    <w:rsid w:val="00B42788"/>
    <w:rsid w:val="00BC2513"/>
    <w:rsid w:val="00C07FBB"/>
    <w:rsid w:val="00C615AF"/>
    <w:rsid w:val="00C871AC"/>
    <w:rsid w:val="00CC0F2E"/>
    <w:rsid w:val="00CC68D4"/>
    <w:rsid w:val="00CF4943"/>
    <w:rsid w:val="00D240F0"/>
    <w:rsid w:val="00D27986"/>
    <w:rsid w:val="00D9708E"/>
    <w:rsid w:val="00E11AFA"/>
    <w:rsid w:val="00E26DF9"/>
    <w:rsid w:val="00E50CBE"/>
    <w:rsid w:val="00E9682F"/>
    <w:rsid w:val="00EF2EF3"/>
    <w:rsid w:val="00F82F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7B2696"/>
  <w15:chartTrackingRefBased/>
  <w15:docId w15:val="{857D67DE-2021-4DEB-AE3B-A36193BD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F57B8"/>
    <w:rPr>
      <w:rFonts w:ascii="Times New Roman" w:eastAsia="Times New Roman" w:hAnsi="Times New Roman"/>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AF57B8"/>
    <w:rPr>
      <w:rFonts w:ascii="Segoe UI" w:hAnsi="Segoe UI" w:cs="Segoe UI"/>
      <w:sz w:val="18"/>
      <w:szCs w:val="18"/>
    </w:rPr>
  </w:style>
  <w:style w:type="character" w:customStyle="1" w:styleId="DebesliotekstasDiagrama">
    <w:name w:val="Debesėlio tekstas Diagrama"/>
    <w:link w:val="Debesliotekstas"/>
    <w:uiPriority w:val="99"/>
    <w:semiHidden/>
    <w:rsid w:val="00AF57B8"/>
    <w:rPr>
      <w:rFonts w:ascii="Segoe UI" w:eastAsia="Times New Roman" w:hAnsi="Segoe UI" w:cs="Segoe UI"/>
      <w:sz w:val="18"/>
      <w:szCs w:val="18"/>
    </w:rPr>
  </w:style>
  <w:style w:type="character" w:styleId="Komentaronuoroda">
    <w:name w:val="annotation reference"/>
    <w:uiPriority w:val="99"/>
    <w:semiHidden/>
    <w:unhideWhenUsed/>
    <w:rsid w:val="00E26DF9"/>
    <w:rPr>
      <w:sz w:val="16"/>
      <w:szCs w:val="16"/>
    </w:rPr>
  </w:style>
  <w:style w:type="paragraph" w:styleId="Komentarotekstas">
    <w:name w:val="annotation text"/>
    <w:basedOn w:val="prastasis"/>
    <w:link w:val="KomentarotekstasDiagrama"/>
    <w:uiPriority w:val="99"/>
    <w:unhideWhenUsed/>
    <w:rsid w:val="00E26DF9"/>
    <w:rPr>
      <w:sz w:val="20"/>
    </w:rPr>
  </w:style>
  <w:style w:type="character" w:customStyle="1" w:styleId="KomentarotekstasDiagrama">
    <w:name w:val="Komentaro tekstas Diagrama"/>
    <w:link w:val="Komentarotekstas"/>
    <w:uiPriority w:val="99"/>
    <w:rsid w:val="00E26DF9"/>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E26DF9"/>
    <w:rPr>
      <w:b/>
      <w:bCs/>
    </w:rPr>
  </w:style>
  <w:style w:type="character" w:customStyle="1" w:styleId="KomentarotemaDiagrama">
    <w:name w:val="Komentaro tema Diagrama"/>
    <w:link w:val="Komentarotema"/>
    <w:uiPriority w:val="99"/>
    <w:semiHidden/>
    <w:rsid w:val="00E26DF9"/>
    <w:rPr>
      <w:rFonts w:ascii="Times New Roman" w:eastAsia="Times New Roman" w:hAnsi="Times New Roman"/>
      <w:b/>
      <w:bCs/>
      <w:lang w:eastAsia="en-US"/>
    </w:rPr>
  </w:style>
  <w:style w:type="paragraph" w:styleId="Pataisymai">
    <w:name w:val="Revision"/>
    <w:hidden/>
    <w:uiPriority w:val="99"/>
    <w:semiHidden/>
    <w:rsid w:val="00AC04D4"/>
    <w:rPr>
      <w:rFonts w:ascii="Times New Roman" w:eastAsia="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paslaugos_AV\Desktop\Tarybos%20sprendimai\Taisykl&#279;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DA4A44-9332-4F1F-B895-6277D7309685}">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Taisyklės.dotx</Template>
  <TotalTime>63</TotalTime>
  <Pages>4</Pages>
  <Words>7552</Words>
  <Characters>4306</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VALSTYBINĖS ŽEMĖS NUOMOS MOKESČIO ADMINISTRAVIMO TAISYKLIŲ PATVIRTINIMO (PRIEDAS)</vt:lpstr>
      <vt:lpstr/>
    </vt:vector>
  </TitlesOfParts>
  <Manager>2017-01-26</Manager>
  <Company/>
  <LinksUpToDate>false</LinksUpToDate>
  <CharactersWithSpaces>11835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VALSTYBINĖS ŽEMĖS NUOMOS MOKESČIO ADMINISTRAVIMO TAISYKLIŲ PATVIRTINIMO (PRIEDAS)</dc:title>
  <dc:subject>T1-563</dc:subject>
  <dc:creator>Vpaslaugos_AV</dc:creator>
  <cp:keywords/>
  <dc:description/>
  <cp:lastModifiedBy>Vpaslaugos_AV</cp:lastModifiedBy>
  <cp:revision>16</cp:revision>
  <cp:lastPrinted>2017-01-30T12:12:00Z</cp:lastPrinted>
  <dcterms:created xsi:type="dcterms:W3CDTF">2023-10-12T10:17:00Z</dcterms:created>
  <dcterms:modified xsi:type="dcterms:W3CDTF">2023-10-12T12:18:00Z</dcterms:modified>
  <cp:category>PRIEDAS</cp:category>
</cp:coreProperties>
</file>