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53611E" w14:textId="469A9A55" w:rsidR="00781246" w:rsidRPr="00781246" w:rsidRDefault="00A22FA5" w:rsidP="00A22FA5">
      <w:pPr>
        <w:pStyle w:val="Antrat2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0"/>
          <w:lang w:eastAsia="en-US"/>
        </w:rPr>
      </w:pPr>
      <w:bookmarkStart w:id="0" w:name="_Hlk90647459"/>
      <w:r>
        <w:rPr>
          <w:rFonts w:ascii="Times New Roman" w:eastAsia="Times New Roman" w:hAnsi="Times New Roman" w:cs="Times New Roman"/>
          <w:bCs w:val="0"/>
          <w:noProof/>
          <w:color w:val="auto"/>
          <w:sz w:val="24"/>
          <w:szCs w:val="20"/>
        </w:rPr>
        <w:drawing>
          <wp:inline distT="0" distB="0" distL="0" distR="0" wp14:anchorId="56F24BCC" wp14:editId="5F6F2991">
            <wp:extent cx="579120" cy="646430"/>
            <wp:effectExtent l="0" t="0" r="0" b="1270"/>
            <wp:docPr id="140" name="Paveikslėlis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646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C995A0" w14:textId="77777777" w:rsidR="00A22FA5" w:rsidRDefault="00A22FA5" w:rsidP="00781246">
      <w:pPr>
        <w:keepNext/>
        <w:tabs>
          <w:tab w:val="left" w:pos="1560"/>
        </w:tabs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</w:p>
    <w:p w14:paraId="28C1AA58" w14:textId="77777777" w:rsidR="00781246" w:rsidRPr="00781246" w:rsidRDefault="00781246" w:rsidP="00781246">
      <w:pPr>
        <w:keepNext/>
        <w:tabs>
          <w:tab w:val="left" w:pos="1560"/>
        </w:tabs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ŠILUTĖS RAJONO SAVIVALDYBĖS </w:t>
      </w:r>
    </w:p>
    <w:p w14:paraId="28B0C1C5" w14:textId="77777777" w:rsidR="00781246" w:rsidRPr="00781246" w:rsidRDefault="00781246" w:rsidP="00781246">
      <w:pPr>
        <w:keepNext/>
        <w:tabs>
          <w:tab w:val="left" w:pos="1560"/>
        </w:tabs>
        <w:spacing w:after="0"/>
        <w:jc w:val="center"/>
        <w:outlineLvl w:val="1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TARYBA</w:t>
      </w:r>
    </w:p>
    <w:p w14:paraId="20066734" w14:textId="77777777" w:rsidR="00781246" w:rsidRPr="00781246" w:rsidRDefault="00781246" w:rsidP="00781246">
      <w:pPr>
        <w:keepNext/>
        <w:spacing w:before="240" w:after="60" w:line="240" w:lineRule="auto"/>
        <w:jc w:val="center"/>
        <w:outlineLvl w:val="0"/>
        <w:rPr>
          <w:rFonts w:ascii="Arial" w:eastAsia="Times New Roman" w:hAnsi="Arial" w:cs="Arial"/>
          <w:b/>
          <w:bCs/>
          <w:kern w:val="2"/>
          <w:sz w:val="32"/>
          <w:szCs w:val="32"/>
          <w:lang w:val="en-GB" w:eastAsia="en-US"/>
        </w:rPr>
      </w:pPr>
      <w:r w:rsidRPr="00781246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lang w:eastAsia="en-US"/>
        </w:rPr>
        <w:t>SPRENDIMAS</w:t>
      </w:r>
    </w:p>
    <w:p w14:paraId="30B1F80E" w14:textId="1C1B250B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DĖL PRITARIMO ŠILUTĖS RAJONO SAVIVALDYBĖS VISUOMENĖS SVEIKATOS STEBĖSENOS 20</w:t>
      </w:r>
      <w:r w:rsidR="00A22FA5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2</w:t>
      </w:r>
      <w:r w:rsidR="003A4566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>2</w:t>
      </w:r>
      <w:r w:rsidRPr="00781246">
        <w:rPr>
          <w:rFonts w:ascii="Times New Roman" w:eastAsia="Times New Roman" w:hAnsi="Times New Roman" w:cs="Times New Roman"/>
          <w:b/>
          <w:caps/>
          <w:sz w:val="24"/>
          <w:szCs w:val="24"/>
          <w:lang w:eastAsia="en-US"/>
        </w:rPr>
        <w:t xml:space="preserve"> METŲ ATASKAITAI</w:t>
      </w:r>
    </w:p>
    <w:p w14:paraId="3685F379" w14:textId="77777777" w:rsidR="00781246" w:rsidRPr="00781246" w:rsidRDefault="00781246" w:rsidP="00781246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14:paraId="4BDA4040" w14:textId="3FB0B4FC" w:rsidR="00781246" w:rsidRPr="00781246" w:rsidRDefault="00A22FA5" w:rsidP="00781246">
      <w:pPr>
        <w:tabs>
          <w:tab w:val="center" w:pos="4819"/>
          <w:tab w:val="right" w:pos="9638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202</w:t>
      </w:r>
      <w:r w:rsidR="00B10BC6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m.      </w:t>
      </w:r>
      <w:r w:rsidR="00D658D8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</w:t>
      </w:r>
      <w:r w:rsidR="00781246"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d.  Nr. </w:t>
      </w:r>
    </w:p>
    <w:p w14:paraId="0EDFA22E" w14:textId="77777777" w:rsidR="00781246" w:rsidRPr="00781246" w:rsidRDefault="00781246" w:rsidP="00781246">
      <w:pPr>
        <w:tabs>
          <w:tab w:val="center" w:pos="4819"/>
          <w:tab w:val="right" w:pos="9638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Šilutė</w:t>
      </w:r>
    </w:p>
    <w:p w14:paraId="345D8AC4" w14:textId="77777777" w:rsidR="00781246" w:rsidRPr="00781246" w:rsidRDefault="00781246" w:rsidP="00781246">
      <w:pPr>
        <w:spacing w:after="0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</w:p>
    <w:p w14:paraId="56F2A3C5" w14:textId="54313E5A" w:rsidR="00A22FA5" w:rsidRDefault="00781246" w:rsidP="008378DE">
      <w:pPr>
        <w:spacing w:after="0"/>
        <w:ind w:firstLine="964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Vadovaudamasi Lietuvos Respublikos vietos savivaldos 1</w:t>
      </w:r>
      <w:r w:rsidR="006B37B2">
        <w:rPr>
          <w:rFonts w:ascii="Times New Roman" w:eastAsia="Times New Roman" w:hAnsi="Times New Roman" w:cs="Times New Roman"/>
          <w:sz w:val="24"/>
          <w:szCs w:val="24"/>
          <w:lang w:eastAsia="en-US"/>
        </w:rPr>
        <w:t>5</w:t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straipsnio 4 dalimi, </w:t>
      </w:r>
      <w:r w:rsidRPr="00781246">
        <w:rPr>
          <w:rFonts w:ascii="Times New Roman" w:eastAsia="Times New Roman" w:hAnsi="Times New Roman" w:cs="Times New Roman"/>
          <w:sz w:val="24"/>
          <w:szCs w:val="24"/>
        </w:rPr>
        <w:t xml:space="preserve">Lietuvos Respublikos visuomenės sveikatos priežiūros įstatymo 6 straipsnio 1 dalies 1 punktu, </w:t>
      </w:r>
      <w:r w:rsidRPr="0078124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 xml:space="preserve">Lietuvos Respublikos </w:t>
      </w:r>
      <w:r w:rsidR="00ED0D9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sveikatos apsaugos ministro 2003 m. rugpjūčio 11</w:t>
      </w:r>
      <w:r w:rsidRPr="0078124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 d. įsakymo Nr. V</w:t>
      </w:r>
      <w:r w:rsidR="00ED0D9C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-488</w:t>
      </w:r>
      <w:r w:rsidRPr="00781246">
        <w:rPr>
          <w:rFonts w:ascii="Times New Roman" w:eastAsia="Times New Roman" w:hAnsi="Times New Roman" w:cs="Times New Roman"/>
          <w:sz w:val="24"/>
          <w:szCs w:val="24"/>
        </w:rPr>
        <w:t xml:space="preserve"> „Dėl bendrųjų savivaldybių visuomenės sveikatos stebėsenos nuostatų patvirtinimo“</w:t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, </w:t>
      </w:r>
      <w:r w:rsidR="00CC5661" w:rsidRP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atsižvelgdami į Šilutės rajono savivaldybės visuomenės sveikatos biuro </w:t>
      </w:r>
      <w:r w:rsid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>202</w:t>
      </w:r>
      <w:r w:rsidR="008378DE">
        <w:rPr>
          <w:rFonts w:ascii="Times New Roman" w:eastAsia="Times New Roman" w:hAnsi="Times New Roman" w:cs="Times New Roman"/>
          <w:sz w:val="24"/>
          <w:szCs w:val="24"/>
          <w:lang w:eastAsia="en-US"/>
        </w:rPr>
        <w:t>3</w:t>
      </w:r>
      <w:r w:rsid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m. </w:t>
      </w:r>
      <w:r w:rsidR="008378DE">
        <w:rPr>
          <w:rFonts w:ascii="Times New Roman" w:eastAsia="Times New Roman" w:hAnsi="Times New Roman" w:cs="Times New Roman"/>
          <w:sz w:val="24"/>
          <w:szCs w:val="24"/>
          <w:lang w:eastAsia="en-US"/>
        </w:rPr>
        <w:t>lapkričio 23</w:t>
      </w:r>
      <w:r w:rsid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d. raštą Nr. S-(1.13)-</w:t>
      </w:r>
      <w:r w:rsidR="008378DE">
        <w:rPr>
          <w:rFonts w:ascii="Times New Roman" w:eastAsia="Times New Roman" w:hAnsi="Times New Roman" w:cs="Times New Roman"/>
          <w:sz w:val="24"/>
          <w:szCs w:val="24"/>
          <w:lang w:eastAsia="en-US"/>
        </w:rPr>
        <w:t>305</w:t>
      </w:r>
      <w:r w:rsid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„Dėl Šilutės rajono savivaldybės visuomenės sveikatos stebėsenos 202</w:t>
      </w:r>
      <w:r w:rsidR="008378DE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="00CC5661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metų ataskaitos projekto pateikimo“, </w:t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Šilutės rajono savivaldybės taryba</w:t>
      </w:r>
      <w:r w:rsidR="00A22FA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n u s p r e n d ž i a:</w:t>
      </w:r>
    </w:p>
    <w:p w14:paraId="59F67F66" w14:textId="16B7C4FC" w:rsidR="00A22FA5" w:rsidRDefault="00781246" w:rsidP="00A22FA5">
      <w:pPr>
        <w:pStyle w:val="Sraopastraipa"/>
        <w:numPr>
          <w:ilvl w:val="0"/>
          <w:numId w:val="18"/>
        </w:numPr>
        <w:tabs>
          <w:tab w:val="left" w:pos="1276"/>
        </w:tabs>
        <w:spacing w:after="0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22FA5">
        <w:rPr>
          <w:rFonts w:ascii="Times New Roman" w:eastAsia="Times New Roman" w:hAnsi="Times New Roman" w:cs="Times New Roman"/>
          <w:sz w:val="24"/>
          <w:szCs w:val="24"/>
          <w:lang w:eastAsia="en-US"/>
        </w:rPr>
        <w:t>Pritarti Šilutės rajono savivaldybės visu</w:t>
      </w:r>
      <w:r w:rsidR="00A22FA5" w:rsidRPr="00A22FA5">
        <w:rPr>
          <w:rFonts w:ascii="Times New Roman" w:eastAsia="Times New Roman" w:hAnsi="Times New Roman" w:cs="Times New Roman"/>
          <w:sz w:val="24"/>
          <w:szCs w:val="24"/>
          <w:lang w:eastAsia="en-US"/>
        </w:rPr>
        <w:t>omenės sveikatos stebėsenos 202</w:t>
      </w:r>
      <w:r w:rsidR="006B37B2">
        <w:rPr>
          <w:rFonts w:ascii="Times New Roman" w:eastAsia="Times New Roman" w:hAnsi="Times New Roman" w:cs="Times New Roman"/>
          <w:sz w:val="24"/>
          <w:szCs w:val="24"/>
          <w:lang w:eastAsia="en-US"/>
        </w:rPr>
        <w:t>2</w:t>
      </w:r>
      <w:r w:rsidRPr="00A22FA5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metų ataskaitai (pridedama).</w:t>
      </w:r>
    </w:p>
    <w:p w14:paraId="4AE10AE3" w14:textId="608255DA" w:rsidR="00A22FA5" w:rsidRPr="00A22FA5" w:rsidRDefault="00A22FA5" w:rsidP="00A22FA5">
      <w:pPr>
        <w:pStyle w:val="Sraopastraipa"/>
        <w:numPr>
          <w:ilvl w:val="0"/>
          <w:numId w:val="18"/>
        </w:numPr>
        <w:tabs>
          <w:tab w:val="left" w:pos="1276"/>
        </w:tabs>
        <w:spacing w:after="0"/>
        <w:ind w:left="0" w:firstLine="993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A22FA5">
        <w:rPr>
          <w:rFonts w:ascii="Times New Roman" w:eastAsia="Times New Roman" w:hAnsi="Times New Roman" w:cs="Times New Roman"/>
          <w:sz w:val="24"/>
          <w:szCs w:val="24"/>
          <w:lang w:eastAsia="en-US"/>
        </w:rPr>
        <w:t>Skelbti šį sprendimą Teisės aktų registre ir Šilutės rajono savivaldybės interneto svetainėje www.silute.lt.</w:t>
      </w:r>
    </w:p>
    <w:p w14:paraId="73F1F559" w14:textId="77777777" w:rsidR="00CC5661" w:rsidRDefault="00CC5661" w:rsidP="00781246">
      <w:pPr>
        <w:tabs>
          <w:tab w:val="left" w:pos="900"/>
        </w:tabs>
        <w:spacing w:after="0"/>
        <w:ind w:right="18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4FE9D031" w14:textId="77777777" w:rsidR="00CC5661" w:rsidRPr="00781246" w:rsidRDefault="00CC5661" w:rsidP="00781246">
      <w:pPr>
        <w:tabs>
          <w:tab w:val="left" w:pos="900"/>
        </w:tabs>
        <w:spacing w:after="0"/>
        <w:ind w:right="18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B434176" w14:textId="77777777" w:rsidR="00781246" w:rsidRPr="00781246" w:rsidRDefault="00781246" w:rsidP="00781246">
      <w:pPr>
        <w:spacing w:after="0"/>
        <w:ind w:right="180" w:firstLine="900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</w:p>
    <w:p w14:paraId="718C0CEA" w14:textId="401ED53B" w:rsidR="00781246" w:rsidRPr="00CC5661" w:rsidRDefault="00781246" w:rsidP="00CC566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>Savivaldybės meras</w:t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Pr="00781246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  <w:t xml:space="preserve">                </w:t>
      </w:r>
      <w:r w:rsidR="00B723D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723D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723D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B723DF">
        <w:rPr>
          <w:rFonts w:ascii="Times New Roman" w:eastAsia="Times New Roman" w:hAnsi="Times New Roman" w:cs="Times New Roman"/>
          <w:sz w:val="24"/>
          <w:szCs w:val="24"/>
          <w:lang w:eastAsia="en-US"/>
        </w:rPr>
        <w:tab/>
      </w:r>
      <w:r w:rsidR="006123F4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    </w:t>
      </w:r>
      <w:r w:rsidRPr="0078124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Vytautas Laurina</w:t>
      </w:r>
      <w:r w:rsidR="006123F4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i</w:t>
      </w:r>
      <w:r w:rsidRPr="00781246">
        <w:rPr>
          <w:rFonts w:ascii="Times New Roman" w:eastAsia="Times New Roman" w:hAnsi="Times New Roman" w:cs="Times New Roman"/>
          <w:color w:val="000000"/>
          <w:sz w:val="24"/>
          <w:szCs w:val="24"/>
          <w:lang w:eastAsia="en-US"/>
        </w:rPr>
        <w:t>tis</w:t>
      </w:r>
    </w:p>
    <w:p w14:paraId="686DFE51" w14:textId="77777777" w:rsidR="00A22FA5" w:rsidRDefault="00A22FA5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6B694637" w14:textId="77777777" w:rsidR="00CC5661" w:rsidRPr="00781246" w:rsidRDefault="00CC5661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24D8693E" w14:textId="77777777" w:rsidR="00781246" w:rsidRPr="00781246" w:rsidRDefault="00781246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1D4A294C" w14:textId="77777777" w:rsidR="00781246" w:rsidRDefault="00781246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7E4C7B5" w14:textId="77777777" w:rsidR="00CC5661" w:rsidRDefault="00CC5661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5A183C3" w14:textId="77777777" w:rsidR="00CC5661" w:rsidRDefault="00CC5661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1A3E8461" w14:textId="77777777" w:rsidR="00CC5661" w:rsidRDefault="00CC5661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3A6D14AD" w14:textId="77777777" w:rsidR="006123F4" w:rsidRDefault="006123F4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28E4B3A0" w14:textId="77777777" w:rsidR="006123F4" w:rsidRPr="00781246" w:rsidRDefault="006123F4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</w:p>
    <w:p w14:paraId="5CFBC6B0" w14:textId="66EB2779" w:rsidR="00781246" w:rsidRPr="00781246" w:rsidRDefault="00781246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 w:rsidRPr="00781246">
        <w:rPr>
          <w:rFonts w:ascii="Times New Roman" w:eastAsia="Times New Roman" w:hAnsi="Times New Roman" w:cs="Times New Roman"/>
          <w:sz w:val="24"/>
          <w:szCs w:val="20"/>
          <w:lang w:eastAsia="en-US"/>
        </w:rPr>
        <w:t>Parengė</w:t>
      </w:r>
    </w:p>
    <w:p w14:paraId="42023BA2" w14:textId="1AB94E7A" w:rsidR="00781246" w:rsidRPr="00DD036E" w:rsidRDefault="00A22FA5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n-US"/>
        </w:rPr>
        <w:t>Gintarė Tamašauskienė</w:t>
      </w:r>
      <w:r w:rsidR="00DD036E">
        <w:rPr>
          <w:rFonts w:ascii="Times New Roman" w:eastAsia="Times New Roman" w:hAnsi="Times New Roman" w:cs="Times New Roman"/>
          <w:sz w:val="24"/>
          <w:szCs w:val="20"/>
          <w:lang w:eastAsia="en-US"/>
        </w:rPr>
        <w:t>, tel. Nr. 8 605 28</w:t>
      </w:r>
      <w:r w:rsidR="006123F4">
        <w:rPr>
          <w:rFonts w:ascii="Times New Roman" w:eastAsia="Times New Roman" w:hAnsi="Times New Roman" w:cs="Times New Roman"/>
          <w:sz w:val="24"/>
          <w:szCs w:val="20"/>
          <w:lang w:eastAsia="en-US"/>
        </w:rPr>
        <w:t xml:space="preserve"> </w:t>
      </w:r>
      <w:r w:rsidR="00DD036E">
        <w:rPr>
          <w:rFonts w:ascii="Times New Roman" w:eastAsia="Times New Roman" w:hAnsi="Times New Roman" w:cs="Times New Roman"/>
          <w:sz w:val="24"/>
          <w:szCs w:val="20"/>
          <w:lang w:eastAsia="en-US"/>
        </w:rPr>
        <w:t>199, el. p. gintare.tamasauskiene</w:t>
      </w:r>
      <w:r w:rsidR="00DD036E">
        <w:rPr>
          <w:rFonts w:ascii="Times New Roman" w:eastAsia="Times New Roman" w:hAnsi="Times New Roman" w:cs="Times New Roman"/>
          <w:sz w:val="24"/>
          <w:szCs w:val="20"/>
          <w:lang w:val="en-US" w:eastAsia="en-US"/>
        </w:rPr>
        <w:t>@</w:t>
      </w:r>
      <w:r w:rsidR="00DD036E">
        <w:rPr>
          <w:rFonts w:ascii="Times New Roman" w:eastAsia="Times New Roman" w:hAnsi="Times New Roman" w:cs="Times New Roman"/>
          <w:sz w:val="24"/>
          <w:szCs w:val="20"/>
          <w:lang w:eastAsia="en-US"/>
        </w:rPr>
        <w:t>silute.lt</w:t>
      </w:r>
    </w:p>
    <w:p w14:paraId="6AB68CB1" w14:textId="6525FECC" w:rsidR="00781246" w:rsidRPr="00781246" w:rsidRDefault="00A22FA5" w:rsidP="00781246">
      <w:pPr>
        <w:spacing w:after="0" w:line="259" w:lineRule="auto"/>
        <w:rPr>
          <w:rFonts w:ascii="Times New Roman" w:eastAsia="Times New Roman" w:hAnsi="Times New Roman" w:cs="Times New Roman"/>
          <w:sz w:val="24"/>
          <w:szCs w:val="20"/>
          <w:lang w:eastAsia="en-US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en-US"/>
        </w:rPr>
        <w:t>202</w:t>
      </w:r>
      <w:r w:rsidR="003A4566">
        <w:rPr>
          <w:rFonts w:ascii="Times New Roman" w:eastAsia="Times New Roman" w:hAnsi="Times New Roman" w:cs="Times New Roman"/>
          <w:sz w:val="24"/>
          <w:szCs w:val="20"/>
          <w:lang w:eastAsia="en-US"/>
        </w:rPr>
        <w:t>3-11-27</w:t>
      </w:r>
    </w:p>
    <w:bookmarkEnd w:id="0"/>
    <w:p w14:paraId="78405024" w14:textId="1BBB78C4" w:rsidR="00781246" w:rsidRPr="00781246" w:rsidRDefault="00781246" w:rsidP="00781246">
      <w:pPr>
        <w:spacing w:after="160" w:line="259" w:lineRule="auto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sectPr w:rsidR="00781246" w:rsidRPr="00781246" w:rsidSect="00A22FA5">
      <w:footerReference w:type="default" r:id="rId9"/>
      <w:pgSz w:w="12240" w:h="15840"/>
      <w:pgMar w:top="1134" w:right="567" w:bottom="1134" w:left="1418" w:header="0" w:footer="709" w:gutter="0"/>
      <w:pgNumType w:start="0"/>
      <w:cols w:space="1296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89ADD1" w14:textId="77777777" w:rsidR="007A7281" w:rsidRDefault="007A7281">
      <w:pPr>
        <w:spacing w:after="0" w:line="240" w:lineRule="auto"/>
      </w:pPr>
      <w:r>
        <w:separator/>
      </w:r>
    </w:p>
  </w:endnote>
  <w:endnote w:type="continuationSeparator" w:id="0">
    <w:p w14:paraId="70CBB77F" w14:textId="77777777" w:rsidR="007A7281" w:rsidRDefault="007A72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Lucida Sans">
    <w:altName w:val="Arial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9D86F9" w14:textId="77777777" w:rsidR="00340617" w:rsidRDefault="00722680">
    <w:pPr>
      <w:pStyle w:val="Porat"/>
      <w:jc w:val="right"/>
    </w:pPr>
    <w:r>
      <w:fldChar w:fldCharType="begin"/>
    </w:r>
    <w:r>
      <w:instrText>PAGE</w:instrText>
    </w:r>
    <w:r>
      <w:fldChar w:fldCharType="separate"/>
    </w:r>
    <w:r w:rsidR="00CC5661">
      <w:rPr>
        <w:noProof/>
      </w:rPr>
      <w:t>1</w:t>
    </w:r>
    <w:r>
      <w:fldChar w:fldCharType="end"/>
    </w:r>
  </w:p>
  <w:p w14:paraId="194FD6F3" w14:textId="77777777" w:rsidR="00340617" w:rsidRDefault="00340617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3E76BF" w14:textId="77777777" w:rsidR="007A7281" w:rsidRDefault="007A7281">
      <w:pPr>
        <w:spacing w:after="0" w:line="240" w:lineRule="auto"/>
      </w:pPr>
      <w:r>
        <w:separator/>
      </w:r>
    </w:p>
  </w:footnote>
  <w:footnote w:type="continuationSeparator" w:id="0">
    <w:p w14:paraId="4BBBD1FD" w14:textId="77777777" w:rsidR="007A7281" w:rsidRDefault="007A728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1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2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3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4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5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  <w:lvl w:ilvl="6">
      <w:start w:val="1"/>
      <w:numFmt w:val="bullet"/>
      <w:lvlText w:val="·"/>
      <w:lvlJc w:val="left"/>
      <w:rPr>
        <w:rFonts w:ascii="Symbol" w:eastAsia="Symbol" w:hAnsi="Symbol" w:cs="Symbol"/>
        <w:sz w:val="20"/>
      </w:rPr>
    </w:lvl>
    <w:lvl w:ilvl="7">
      <w:start w:val="1"/>
      <w:numFmt w:val="bullet"/>
      <w:lvlText w:val="o"/>
      <w:lvlJc w:val="left"/>
      <w:rPr>
        <w:rFonts w:ascii="Courier New" w:eastAsia="Courier New" w:hAnsi="Courier New" w:cs="Courier New"/>
        <w:sz w:val="20"/>
      </w:rPr>
    </w:lvl>
    <w:lvl w:ilvl="8">
      <w:start w:val="1"/>
      <w:numFmt w:val="bullet"/>
      <w:lvlText w:val="§"/>
      <w:lvlJc w:val="left"/>
      <w:rPr>
        <w:rFonts w:ascii="Wingdings" w:eastAsia="Wingdings" w:hAnsi="Wingdings" w:cs="Wingdings"/>
        <w:sz w:val="20"/>
      </w:rPr>
    </w:lvl>
  </w:abstractNum>
  <w:abstractNum w:abstractNumId="1" w15:restartNumberingAfterBreak="0">
    <w:nsid w:val="061F138E"/>
    <w:multiLevelType w:val="multilevel"/>
    <w:tmpl w:val="C366BC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127C5308"/>
    <w:multiLevelType w:val="multilevel"/>
    <w:tmpl w:val="3014DF62"/>
    <w:lvl w:ilvl="0">
      <w:start w:val="1"/>
      <w:numFmt w:val="decimal"/>
      <w:suff w:val="nothing"/>
      <w:lvlText w:val="%1."/>
      <w:lvlJc w:val="left"/>
      <w:pPr>
        <w:ind w:left="786" w:hanging="360"/>
      </w:pPr>
      <w:rPr>
        <w:rFonts w:ascii="Times New Roman" w:eastAsia="Calibri" w:hAnsi="Times New Roman" w:cs="Times New Roman"/>
        <w:sz w:val="24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E9B3B55"/>
    <w:multiLevelType w:val="multilevel"/>
    <w:tmpl w:val="CC241818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18D7E8E"/>
    <w:multiLevelType w:val="hybridMultilevel"/>
    <w:tmpl w:val="6BF077F6"/>
    <w:lvl w:ilvl="0" w:tplc="042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16008F"/>
    <w:multiLevelType w:val="multilevel"/>
    <w:tmpl w:val="5C3245BE"/>
    <w:lvl w:ilvl="0">
      <w:start w:val="1"/>
      <w:numFmt w:val="decimal"/>
      <w:lvlText w:val="%1."/>
      <w:lvlJc w:val="left"/>
      <w:pPr>
        <w:ind w:left="1494" w:hanging="360"/>
      </w:pPr>
    </w:lvl>
    <w:lvl w:ilvl="1">
      <w:start w:val="1"/>
      <w:numFmt w:val="decimal"/>
      <w:lvlText w:val="%1.%2."/>
      <w:lvlJc w:val="left"/>
      <w:pPr>
        <w:ind w:left="1539" w:hanging="405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1854" w:hanging="720"/>
      </w:pPr>
    </w:lvl>
    <w:lvl w:ilvl="4">
      <w:start w:val="1"/>
      <w:numFmt w:val="decimal"/>
      <w:lvlText w:val="%1.%2.%3.%4.%5."/>
      <w:lvlJc w:val="left"/>
      <w:pPr>
        <w:ind w:left="2214" w:hanging="1080"/>
      </w:pPr>
    </w:lvl>
    <w:lvl w:ilvl="5">
      <w:start w:val="1"/>
      <w:numFmt w:val="decimal"/>
      <w:lvlText w:val="%1.%2.%3.%4.%5.%6."/>
      <w:lvlJc w:val="left"/>
      <w:pPr>
        <w:ind w:left="2214" w:hanging="1080"/>
      </w:pPr>
    </w:lvl>
    <w:lvl w:ilvl="6">
      <w:start w:val="1"/>
      <w:numFmt w:val="decimal"/>
      <w:lvlText w:val="%1.%2.%3.%4.%5.%6.%7."/>
      <w:lvlJc w:val="left"/>
      <w:pPr>
        <w:ind w:left="2574" w:hanging="1440"/>
      </w:pPr>
    </w:lvl>
    <w:lvl w:ilvl="7">
      <w:start w:val="1"/>
      <w:numFmt w:val="decimal"/>
      <w:lvlText w:val="%1.%2.%3.%4.%5.%6.%7.%8."/>
      <w:lvlJc w:val="left"/>
      <w:pPr>
        <w:ind w:left="2574" w:hanging="1440"/>
      </w:pPr>
    </w:lvl>
    <w:lvl w:ilvl="8">
      <w:start w:val="1"/>
      <w:numFmt w:val="decimal"/>
      <w:lvlText w:val="%1.%2.%3.%4.%5.%6.%7.%8.%9."/>
      <w:lvlJc w:val="left"/>
      <w:pPr>
        <w:ind w:left="2934" w:hanging="1800"/>
      </w:pPr>
    </w:lvl>
  </w:abstractNum>
  <w:abstractNum w:abstractNumId="6" w15:restartNumberingAfterBreak="0">
    <w:nsid w:val="44CE539A"/>
    <w:multiLevelType w:val="hybridMultilevel"/>
    <w:tmpl w:val="005E677C"/>
    <w:lvl w:ilvl="0" w:tplc="5C907418">
      <w:numFmt w:val="bullet"/>
      <w:lvlText w:val="–"/>
      <w:lvlJc w:val="left"/>
      <w:pPr>
        <w:ind w:left="1481" w:hanging="284"/>
      </w:pPr>
      <w:rPr>
        <w:rFonts w:ascii="Times New Roman" w:eastAsia="Times New Roman" w:hAnsi="Times New Roman" w:cs="Times New Roman" w:hint="default"/>
        <w:w w:val="99"/>
        <w:sz w:val="20"/>
        <w:szCs w:val="20"/>
        <w:lang w:val="lt-LT" w:eastAsia="en-US" w:bidi="ar-SA"/>
      </w:rPr>
    </w:lvl>
    <w:lvl w:ilvl="1" w:tplc="1DFA5EE2">
      <w:numFmt w:val="bullet"/>
      <w:lvlText w:val="•"/>
      <w:lvlJc w:val="left"/>
      <w:pPr>
        <w:ind w:left="2182" w:hanging="284"/>
      </w:pPr>
      <w:rPr>
        <w:rFonts w:hint="default"/>
        <w:lang w:val="lt-LT" w:eastAsia="en-US" w:bidi="ar-SA"/>
      </w:rPr>
    </w:lvl>
    <w:lvl w:ilvl="2" w:tplc="8A3C92D0">
      <w:numFmt w:val="bullet"/>
      <w:lvlText w:val="•"/>
      <w:lvlJc w:val="left"/>
      <w:pPr>
        <w:ind w:left="2885" w:hanging="284"/>
      </w:pPr>
      <w:rPr>
        <w:rFonts w:hint="default"/>
        <w:lang w:val="lt-LT" w:eastAsia="en-US" w:bidi="ar-SA"/>
      </w:rPr>
    </w:lvl>
    <w:lvl w:ilvl="3" w:tplc="9D42729C">
      <w:numFmt w:val="bullet"/>
      <w:lvlText w:val="•"/>
      <w:lvlJc w:val="left"/>
      <w:pPr>
        <w:ind w:left="3587" w:hanging="284"/>
      </w:pPr>
      <w:rPr>
        <w:rFonts w:hint="default"/>
        <w:lang w:val="lt-LT" w:eastAsia="en-US" w:bidi="ar-SA"/>
      </w:rPr>
    </w:lvl>
    <w:lvl w:ilvl="4" w:tplc="23B68544">
      <w:numFmt w:val="bullet"/>
      <w:lvlText w:val="•"/>
      <w:lvlJc w:val="left"/>
      <w:pPr>
        <w:ind w:left="4290" w:hanging="284"/>
      </w:pPr>
      <w:rPr>
        <w:rFonts w:hint="default"/>
        <w:lang w:val="lt-LT" w:eastAsia="en-US" w:bidi="ar-SA"/>
      </w:rPr>
    </w:lvl>
    <w:lvl w:ilvl="5" w:tplc="0D6C6412">
      <w:numFmt w:val="bullet"/>
      <w:lvlText w:val="•"/>
      <w:lvlJc w:val="left"/>
      <w:pPr>
        <w:ind w:left="4992" w:hanging="284"/>
      </w:pPr>
      <w:rPr>
        <w:rFonts w:hint="default"/>
        <w:lang w:val="lt-LT" w:eastAsia="en-US" w:bidi="ar-SA"/>
      </w:rPr>
    </w:lvl>
    <w:lvl w:ilvl="6" w:tplc="6B8C458A">
      <w:numFmt w:val="bullet"/>
      <w:lvlText w:val="•"/>
      <w:lvlJc w:val="left"/>
      <w:pPr>
        <w:ind w:left="5695" w:hanging="284"/>
      </w:pPr>
      <w:rPr>
        <w:rFonts w:hint="default"/>
        <w:lang w:val="lt-LT" w:eastAsia="en-US" w:bidi="ar-SA"/>
      </w:rPr>
    </w:lvl>
    <w:lvl w:ilvl="7" w:tplc="44609FF4">
      <w:numFmt w:val="bullet"/>
      <w:lvlText w:val="•"/>
      <w:lvlJc w:val="left"/>
      <w:pPr>
        <w:ind w:left="6397" w:hanging="284"/>
      </w:pPr>
      <w:rPr>
        <w:rFonts w:hint="default"/>
        <w:lang w:val="lt-LT" w:eastAsia="en-US" w:bidi="ar-SA"/>
      </w:rPr>
    </w:lvl>
    <w:lvl w:ilvl="8" w:tplc="BCA6D908">
      <w:numFmt w:val="bullet"/>
      <w:lvlText w:val="•"/>
      <w:lvlJc w:val="left"/>
      <w:pPr>
        <w:ind w:left="7100" w:hanging="284"/>
      </w:pPr>
      <w:rPr>
        <w:rFonts w:hint="default"/>
        <w:lang w:val="lt-LT" w:eastAsia="en-US" w:bidi="ar-SA"/>
      </w:rPr>
    </w:lvl>
  </w:abstractNum>
  <w:abstractNum w:abstractNumId="7" w15:restartNumberingAfterBreak="0">
    <w:nsid w:val="455642C0"/>
    <w:multiLevelType w:val="multilevel"/>
    <w:tmpl w:val="8C4E08EE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513A73F0"/>
    <w:multiLevelType w:val="multilevel"/>
    <w:tmpl w:val="0736E3D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53A3489D"/>
    <w:multiLevelType w:val="multilevel"/>
    <w:tmpl w:val="E5B4C3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080" w:hanging="720"/>
      </w:pPr>
    </w:lvl>
    <w:lvl w:ilvl="3">
      <w:start w:val="1"/>
      <w:numFmt w:val="decimal"/>
      <w:lvlText w:val="%1.%2.%3.%4."/>
      <w:lvlJc w:val="left"/>
      <w:pPr>
        <w:ind w:left="1440" w:hanging="1080"/>
      </w:pPr>
    </w:lvl>
    <w:lvl w:ilvl="4">
      <w:start w:val="1"/>
      <w:numFmt w:val="decimal"/>
      <w:lvlText w:val="%1.%2.%3.%4.%5."/>
      <w:lvlJc w:val="left"/>
      <w:pPr>
        <w:ind w:left="1800" w:hanging="1440"/>
      </w:pPr>
    </w:lvl>
    <w:lvl w:ilvl="5">
      <w:start w:val="1"/>
      <w:numFmt w:val="decimal"/>
      <w:lvlText w:val="%1.%2.%3.%4.%5.%6."/>
      <w:lvlJc w:val="left"/>
      <w:pPr>
        <w:ind w:left="1800" w:hanging="1440"/>
      </w:pPr>
    </w:lvl>
    <w:lvl w:ilvl="6">
      <w:start w:val="1"/>
      <w:numFmt w:val="decimal"/>
      <w:lvlText w:val="%1.%2.%3.%4.%5.%6.%7."/>
      <w:lvlJc w:val="left"/>
      <w:pPr>
        <w:ind w:left="2160" w:hanging="1800"/>
      </w:pPr>
    </w:lvl>
    <w:lvl w:ilvl="7">
      <w:start w:val="1"/>
      <w:numFmt w:val="decimal"/>
      <w:lvlText w:val="%1.%2.%3.%4.%5.%6.%7.%8."/>
      <w:lvlJc w:val="left"/>
      <w:pPr>
        <w:ind w:left="2160" w:hanging="1800"/>
      </w:pPr>
    </w:lvl>
    <w:lvl w:ilvl="8">
      <w:start w:val="1"/>
      <w:numFmt w:val="decimal"/>
      <w:lvlText w:val="%1.%2.%3.%4.%5.%6.%7.%8.%9."/>
      <w:lvlJc w:val="left"/>
      <w:pPr>
        <w:ind w:left="2520" w:hanging="2160"/>
      </w:pPr>
    </w:lvl>
  </w:abstractNum>
  <w:abstractNum w:abstractNumId="10" w15:restartNumberingAfterBreak="0">
    <w:nsid w:val="57923990"/>
    <w:multiLevelType w:val="hybridMultilevel"/>
    <w:tmpl w:val="2662CE58"/>
    <w:lvl w:ilvl="0" w:tplc="0427000F">
      <w:start w:val="1"/>
      <w:numFmt w:val="decimal"/>
      <w:lvlText w:val="%1."/>
      <w:lvlJc w:val="left"/>
      <w:pPr>
        <w:ind w:left="1684" w:hanging="360"/>
      </w:pPr>
    </w:lvl>
    <w:lvl w:ilvl="1" w:tplc="04270019" w:tentative="1">
      <w:start w:val="1"/>
      <w:numFmt w:val="lowerLetter"/>
      <w:lvlText w:val="%2."/>
      <w:lvlJc w:val="left"/>
      <w:pPr>
        <w:ind w:left="2404" w:hanging="360"/>
      </w:pPr>
    </w:lvl>
    <w:lvl w:ilvl="2" w:tplc="0427001B" w:tentative="1">
      <w:start w:val="1"/>
      <w:numFmt w:val="lowerRoman"/>
      <w:lvlText w:val="%3."/>
      <w:lvlJc w:val="right"/>
      <w:pPr>
        <w:ind w:left="3124" w:hanging="180"/>
      </w:pPr>
    </w:lvl>
    <w:lvl w:ilvl="3" w:tplc="0427000F" w:tentative="1">
      <w:start w:val="1"/>
      <w:numFmt w:val="decimal"/>
      <w:lvlText w:val="%4."/>
      <w:lvlJc w:val="left"/>
      <w:pPr>
        <w:ind w:left="3844" w:hanging="360"/>
      </w:pPr>
    </w:lvl>
    <w:lvl w:ilvl="4" w:tplc="04270019" w:tentative="1">
      <w:start w:val="1"/>
      <w:numFmt w:val="lowerLetter"/>
      <w:lvlText w:val="%5."/>
      <w:lvlJc w:val="left"/>
      <w:pPr>
        <w:ind w:left="4564" w:hanging="360"/>
      </w:pPr>
    </w:lvl>
    <w:lvl w:ilvl="5" w:tplc="0427001B" w:tentative="1">
      <w:start w:val="1"/>
      <w:numFmt w:val="lowerRoman"/>
      <w:lvlText w:val="%6."/>
      <w:lvlJc w:val="right"/>
      <w:pPr>
        <w:ind w:left="5284" w:hanging="180"/>
      </w:pPr>
    </w:lvl>
    <w:lvl w:ilvl="6" w:tplc="0427000F" w:tentative="1">
      <w:start w:val="1"/>
      <w:numFmt w:val="decimal"/>
      <w:lvlText w:val="%7."/>
      <w:lvlJc w:val="left"/>
      <w:pPr>
        <w:ind w:left="6004" w:hanging="360"/>
      </w:pPr>
    </w:lvl>
    <w:lvl w:ilvl="7" w:tplc="04270019" w:tentative="1">
      <w:start w:val="1"/>
      <w:numFmt w:val="lowerLetter"/>
      <w:lvlText w:val="%8."/>
      <w:lvlJc w:val="left"/>
      <w:pPr>
        <w:ind w:left="6724" w:hanging="360"/>
      </w:pPr>
    </w:lvl>
    <w:lvl w:ilvl="8" w:tplc="0427001B" w:tentative="1">
      <w:start w:val="1"/>
      <w:numFmt w:val="lowerRoman"/>
      <w:lvlText w:val="%9."/>
      <w:lvlJc w:val="right"/>
      <w:pPr>
        <w:ind w:left="7444" w:hanging="180"/>
      </w:pPr>
    </w:lvl>
  </w:abstractNum>
  <w:abstractNum w:abstractNumId="11" w15:restartNumberingAfterBreak="0">
    <w:nsid w:val="58267424"/>
    <w:multiLevelType w:val="hybridMultilevel"/>
    <w:tmpl w:val="D2D6FF22"/>
    <w:lvl w:ilvl="0" w:tplc="C616E5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789" w:hanging="360"/>
      </w:pPr>
    </w:lvl>
    <w:lvl w:ilvl="2" w:tplc="0427001B" w:tentative="1">
      <w:start w:val="1"/>
      <w:numFmt w:val="lowerRoman"/>
      <w:lvlText w:val="%3."/>
      <w:lvlJc w:val="right"/>
      <w:pPr>
        <w:ind w:left="2509" w:hanging="180"/>
      </w:pPr>
    </w:lvl>
    <w:lvl w:ilvl="3" w:tplc="0427000F" w:tentative="1">
      <w:start w:val="1"/>
      <w:numFmt w:val="decimal"/>
      <w:lvlText w:val="%4."/>
      <w:lvlJc w:val="left"/>
      <w:pPr>
        <w:ind w:left="3229" w:hanging="360"/>
      </w:pPr>
    </w:lvl>
    <w:lvl w:ilvl="4" w:tplc="04270019" w:tentative="1">
      <w:start w:val="1"/>
      <w:numFmt w:val="lowerLetter"/>
      <w:lvlText w:val="%5."/>
      <w:lvlJc w:val="left"/>
      <w:pPr>
        <w:ind w:left="3949" w:hanging="360"/>
      </w:pPr>
    </w:lvl>
    <w:lvl w:ilvl="5" w:tplc="0427001B" w:tentative="1">
      <w:start w:val="1"/>
      <w:numFmt w:val="lowerRoman"/>
      <w:lvlText w:val="%6."/>
      <w:lvlJc w:val="right"/>
      <w:pPr>
        <w:ind w:left="4669" w:hanging="180"/>
      </w:pPr>
    </w:lvl>
    <w:lvl w:ilvl="6" w:tplc="0427000F" w:tentative="1">
      <w:start w:val="1"/>
      <w:numFmt w:val="decimal"/>
      <w:lvlText w:val="%7."/>
      <w:lvlJc w:val="left"/>
      <w:pPr>
        <w:ind w:left="5389" w:hanging="360"/>
      </w:pPr>
    </w:lvl>
    <w:lvl w:ilvl="7" w:tplc="04270019" w:tentative="1">
      <w:start w:val="1"/>
      <w:numFmt w:val="lowerLetter"/>
      <w:lvlText w:val="%8."/>
      <w:lvlJc w:val="left"/>
      <w:pPr>
        <w:ind w:left="6109" w:hanging="360"/>
      </w:pPr>
    </w:lvl>
    <w:lvl w:ilvl="8" w:tplc="0427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CBE3E84"/>
    <w:multiLevelType w:val="multilevel"/>
    <w:tmpl w:val="2E3C2D42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440" w:hanging="360"/>
      </w:p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3960" w:hanging="72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480" w:hanging="108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000" w:hanging="1440"/>
      </w:pPr>
    </w:lvl>
    <w:lvl w:ilvl="8">
      <w:start w:val="1"/>
      <w:numFmt w:val="decimal"/>
      <w:lvlText w:val="%1.%2.%3.%4.%5.%6.%7.%8.%9"/>
      <w:lvlJc w:val="left"/>
      <w:pPr>
        <w:ind w:left="10440" w:hanging="1800"/>
      </w:pPr>
    </w:lvl>
  </w:abstractNum>
  <w:abstractNum w:abstractNumId="13" w15:restartNumberingAfterBreak="0">
    <w:nsid w:val="635B58B8"/>
    <w:multiLevelType w:val="hybridMultilevel"/>
    <w:tmpl w:val="96166AF8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AB738B3"/>
    <w:multiLevelType w:val="hybridMultilevel"/>
    <w:tmpl w:val="7F2AD89E"/>
    <w:lvl w:ilvl="0" w:tplc="0427000F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20" w:hanging="360"/>
      </w:pPr>
    </w:lvl>
    <w:lvl w:ilvl="2" w:tplc="0427001B" w:tentative="1">
      <w:start w:val="1"/>
      <w:numFmt w:val="lowerRoman"/>
      <w:lvlText w:val="%3."/>
      <w:lvlJc w:val="right"/>
      <w:pPr>
        <w:ind w:left="2040" w:hanging="180"/>
      </w:pPr>
    </w:lvl>
    <w:lvl w:ilvl="3" w:tplc="0427000F" w:tentative="1">
      <w:start w:val="1"/>
      <w:numFmt w:val="decimal"/>
      <w:lvlText w:val="%4."/>
      <w:lvlJc w:val="left"/>
      <w:pPr>
        <w:ind w:left="2760" w:hanging="360"/>
      </w:pPr>
    </w:lvl>
    <w:lvl w:ilvl="4" w:tplc="04270019" w:tentative="1">
      <w:start w:val="1"/>
      <w:numFmt w:val="lowerLetter"/>
      <w:lvlText w:val="%5."/>
      <w:lvlJc w:val="left"/>
      <w:pPr>
        <w:ind w:left="3480" w:hanging="360"/>
      </w:pPr>
    </w:lvl>
    <w:lvl w:ilvl="5" w:tplc="0427001B" w:tentative="1">
      <w:start w:val="1"/>
      <w:numFmt w:val="lowerRoman"/>
      <w:lvlText w:val="%6."/>
      <w:lvlJc w:val="right"/>
      <w:pPr>
        <w:ind w:left="4200" w:hanging="180"/>
      </w:pPr>
    </w:lvl>
    <w:lvl w:ilvl="6" w:tplc="0427000F" w:tentative="1">
      <w:start w:val="1"/>
      <w:numFmt w:val="decimal"/>
      <w:lvlText w:val="%7."/>
      <w:lvlJc w:val="left"/>
      <w:pPr>
        <w:ind w:left="4920" w:hanging="360"/>
      </w:pPr>
    </w:lvl>
    <w:lvl w:ilvl="7" w:tplc="04270019" w:tentative="1">
      <w:start w:val="1"/>
      <w:numFmt w:val="lowerLetter"/>
      <w:lvlText w:val="%8."/>
      <w:lvlJc w:val="left"/>
      <w:pPr>
        <w:ind w:left="5640" w:hanging="360"/>
      </w:pPr>
    </w:lvl>
    <w:lvl w:ilvl="8" w:tplc="0427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5" w15:restartNumberingAfterBreak="0">
    <w:nsid w:val="786812EB"/>
    <w:multiLevelType w:val="multilevel"/>
    <w:tmpl w:val="F3F45EC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73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5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5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64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3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04" w:hanging="1800"/>
      </w:pPr>
      <w:rPr>
        <w:rFonts w:hint="default"/>
      </w:rPr>
    </w:lvl>
  </w:abstractNum>
  <w:num w:numId="1" w16cid:durableId="1349022487">
    <w:abstractNumId w:val="2"/>
  </w:num>
  <w:num w:numId="2" w16cid:durableId="1605720898">
    <w:abstractNumId w:val="3"/>
  </w:num>
  <w:num w:numId="3" w16cid:durableId="1094739520">
    <w:abstractNumId w:val="9"/>
  </w:num>
  <w:num w:numId="4" w16cid:durableId="1124037508">
    <w:abstractNumId w:val="12"/>
  </w:num>
  <w:num w:numId="5" w16cid:durableId="849370280">
    <w:abstractNumId w:val="5"/>
  </w:num>
  <w:num w:numId="6" w16cid:durableId="336730788">
    <w:abstractNumId w:val="1"/>
  </w:num>
  <w:num w:numId="7" w16cid:durableId="266163173">
    <w:abstractNumId w:val="6"/>
  </w:num>
  <w:num w:numId="8" w16cid:durableId="535243024">
    <w:abstractNumId w:val="15"/>
  </w:num>
  <w:num w:numId="9" w16cid:durableId="589116802">
    <w:abstractNumId w:val="0"/>
  </w:num>
  <w:num w:numId="10" w16cid:durableId="1234462576">
    <w:abstractNumId w:val="13"/>
  </w:num>
  <w:num w:numId="11" w16cid:durableId="1687514742">
    <w:abstractNumId w:val="7"/>
  </w:num>
  <w:num w:numId="12" w16cid:durableId="1484540727">
    <w:abstractNumId w:val="8"/>
  </w:num>
  <w:num w:numId="13" w16cid:durableId="1588611866">
    <w:abstractNumId w:val="11"/>
  </w:num>
  <w:num w:numId="14" w16cid:durableId="133908736">
    <w:abstractNumId w:val="14"/>
  </w:num>
  <w:num w:numId="15" w16cid:durableId="151458763">
    <w:abstractNumId w:val="4"/>
  </w:num>
  <w:num w:numId="16" w16cid:durableId="1811631782">
    <w:abstractNumId w:val="7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17" w16cid:durableId="505444629">
    <w:abstractNumId w:val="7"/>
    <w:lvlOverride w:ilvl="0">
      <w:lvl w:ilvl="0">
        <w:start w:val="3"/>
        <w:numFmt w:val="decimal"/>
        <w:lvlText w:val="%1."/>
        <w:lvlJc w:val="left"/>
        <w:pPr>
          <w:ind w:left="390" w:hanging="390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20" w:hanging="720"/>
        </w:pPr>
        <w:rPr>
          <w:rFonts w:hint="default"/>
          <w:color w:val="auto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720" w:hanging="720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080" w:hanging="1080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1080" w:hanging="1080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1440" w:hanging="1440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1440" w:hanging="144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1800" w:hanging="1800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1800" w:hanging="1800"/>
        </w:pPr>
        <w:rPr>
          <w:rFonts w:hint="default"/>
        </w:rPr>
      </w:lvl>
    </w:lvlOverride>
  </w:num>
  <w:num w:numId="18" w16cid:durableId="21327495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trackRevisions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17"/>
    <w:rsid w:val="00003BAC"/>
    <w:rsid w:val="00003BEB"/>
    <w:rsid w:val="000068EA"/>
    <w:rsid w:val="00010A1E"/>
    <w:rsid w:val="0001136D"/>
    <w:rsid w:val="000113B9"/>
    <w:rsid w:val="00011C47"/>
    <w:rsid w:val="0001268E"/>
    <w:rsid w:val="00013AD8"/>
    <w:rsid w:val="0003134B"/>
    <w:rsid w:val="00042C3C"/>
    <w:rsid w:val="000570BE"/>
    <w:rsid w:val="00061D83"/>
    <w:rsid w:val="00066198"/>
    <w:rsid w:val="00067090"/>
    <w:rsid w:val="00072EF8"/>
    <w:rsid w:val="00073F58"/>
    <w:rsid w:val="00077667"/>
    <w:rsid w:val="000818ED"/>
    <w:rsid w:val="00082003"/>
    <w:rsid w:val="00083B1B"/>
    <w:rsid w:val="00084A60"/>
    <w:rsid w:val="00084B11"/>
    <w:rsid w:val="000852B2"/>
    <w:rsid w:val="00086B17"/>
    <w:rsid w:val="00091368"/>
    <w:rsid w:val="00092107"/>
    <w:rsid w:val="00093AFE"/>
    <w:rsid w:val="000A01E1"/>
    <w:rsid w:val="000A2E26"/>
    <w:rsid w:val="000B1420"/>
    <w:rsid w:val="000C38CC"/>
    <w:rsid w:val="000C3E57"/>
    <w:rsid w:val="000C55F7"/>
    <w:rsid w:val="000C5708"/>
    <w:rsid w:val="000C581C"/>
    <w:rsid w:val="000D03BE"/>
    <w:rsid w:val="000D35A6"/>
    <w:rsid w:val="000D5D35"/>
    <w:rsid w:val="000E145A"/>
    <w:rsid w:val="000E21F7"/>
    <w:rsid w:val="000F6DE9"/>
    <w:rsid w:val="001066AF"/>
    <w:rsid w:val="00107991"/>
    <w:rsid w:val="001264DE"/>
    <w:rsid w:val="00143AAD"/>
    <w:rsid w:val="001457DF"/>
    <w:rsid w:val="0014646C"/>
    <w:rsid w:val="00146C41"/>
    <w:rsid w:val="00153888"/>
    <w:rsid w:val="00153900"/>
    <w:rsid w:val="00172CE9"/>
    <w:rsid w:val="0017501F"/>
    <w:rsid w:val="0018693F"/>
    <w:rsid w:val="0019327D"/>
    <w:rsid w:val="00193BE0"/>
    <w:rsid w:val="001A543F"/>
    <w:rsid w:val="001A5B0F"/>
    <w:rsid w:val="001A6760"/>
    <w:rsid w:val="001A68BA"/>
    <w:rsid w:val="001A7A25"/>
    <w:rsid w:val="001B1E01"/>
    <w:rsid w:val="001B2DD9"/>
    <w:rsid w:val="001B3C56"/>
    <w:rsid w:val="001B6068"/>
    <w:rsid w:val="001C0AAC"/>
    <w:rsid w:val="001C1BE4"/>
    <w:rsid w:val="001D234B"/>
    <w:rsid w:val="001E741F"/>
    <w:rsid w:val="001F10DD"/>
    <w:rsid w:val="001F461A"/>
    <w:rsid w:val="002060E7"/>
    <w:rsid w:val="00207ADE"/>
    <w:rsid w:val="00212FA4"/>
    <w:rsid w:val="002147BF"/>
    <w:rsid w:val="00223647"/>
    <w:rsid w:val="00225CEF"/>
    <w:rsid w:val="00230606"/>
    <w:rsid w:val="00234227"/>
    <w:rsid w:val="002363F0"/>
    <w:rsid w:val="00240B2C"/>
    <w:rsid w:val="002417E5"/>
    <w:rsid w:val="002438E2"/>
    <w:rsid w:val="0025495D"/>
    <w:rsid w:val="00255FA0"/>
    <w:rsid w:val="0026338C"/>
    <w:rsid w:val="0026614D"/>
    <w:rsid w:val="0026778A"/>
    <w:rsid w:val="00292AED"/>
    <w:rsid w:val="002A35F0"/>
    <w:rsid w:val="002C7800"/>
    <w:rsid w:val="002D2DC9"/>
    <w:rsid w:val="002E4AF9"/>
    <w:rsid w:val="002F1477"/>
    <w:rsid w:val="00303C6C"/>
    <w:rsid w:val="00304FC1"/>
    <w:rsid w:val="0031222D"/>
    <w:rsid w:val="00320D02"/>
    <w:rsid w:val="0032138C"/>
    <w:rsid w:val="003213D9"/>
    <w:rsid w:val="00322A75"/>
    <w:rsid w:val="0032661D"/>
    <w:rsid w:val="00326777"/>
    <w:rsid w:val="00340617"/>
    <w:rsid w:val="00344F91"/>
    <w:rsid w:val="003505E4"/>
    <w:rsid w:val="00351EC1"/>
    <w:rsid w:val="00361C73"/>
    <w:rsid w:val="00366F76"/>
    <w:rsid w:val="00367472"/>
    <w:rsid w:val="00370289"/>
    <w:rsid w:val="00371C85"/>
    <w:rsid w:val="0037663D"/>
    <w:rsid w:val="0038251F"/>
    <w:rsid w:val="003A4566"/>
    <w:rsid w:val="003A4815"/>
    <w:rsid w:val="003A5227"/>
    <w:rsid w:val="003B24F2"/>
    <w:rsid w:val="003B36D9"/>
    <w:rsid w:val="003D1F3D"/>
    <w:rsid w:val="003D3D54"/>
    <w:rsid w:val="003E2913"/>
    <w:rsid w:val="003F4703"/>
    <w:rsid w:val="00402AEA"/>
    <w:rsid w:val="00402B23"/>
    <w:rsid w:val="00403EE4"/>
    <w:rsid w:val="00414DD4"/>
    <w:rsid w:val="0041717F"/>
    <w:rsid w:val="00417F06"/>
    <w:rsid w:val="00421F54"/>
    <w:rsid w:val="00423FC2"/>
    <w:rsid w:val="00432834"/>
    <w:rsid w:val="00436583"/>
    <w:rsid w:val="00451111"/>
    <w:rsid w:val="00451A5C"/>
    <w:rsid w:val="00453349"/>
    <w:rsid w:val="0046282B"/>
    <w:rsid w:val="00473B11"/>
    <w:rsid w:val="00476898"/>
    <w:rsid w:val="004813BF"/>
    <w:rsid w:val="00484FC3"/>
    <w:rsid w:val="004855A8"/>
    <w:rsid w:val="004A2011"/>
    <w:rsid w:val="004A6A37"/>
    <w:rsid w:val="004C342F"/>
    <w:rsid w:val="004C4075"/>
    <w:rsid w:val="004D2826"/>
    <w:rsid w:val="004D6BA1"/>
    <w:rsid w:val="004E3A09"/>
    <w:rsid w:val="004F1DDF"/>
    <w:rsid w:val="004F22EE"/>
    <w:rsid w:val="004F3809"/>
    <w:rsid w:val="004F555D"/>
    <w:rsid w:val="004F78D1"/>
    <w:rsid w:val="0050539A"/>
    <w:rsid w:val="00505A05"/>
    <w:rsid w:val="00525294"/>
    <w:rsid w:val="00535735"/>
    <w:rsid w:val="00542409"/>
    <w:rsid w:val="0054414F"/>
    <w:rsid w:val="005442B0"/>
    <w:rsid w:val="0055170F"/>
    <w:rsid w:val="0055740A"/>
    <w:rsid w:val="0056382C"/>
    <w:rsid w:val="00572B10"/>
    <w:rsid w:val="00574290"/>
    <w:rsid w:val="00595D5E"/>
    <w:rsid w:val="00596303"/>
    <w:rsid w:val="005A3570"/>
    <w:rsid w:val="005A625C"/>
    <w:rsid w:val="005B3710"/>
    <w:rsid w:val="005B46E2"/>
    <w:rsid w:val="005C1BD7"/>
    <w:rsid w:val="005C1E5D"/>
    <w:rsid w:val="005C4DF5"/>
    <w:rsid w:val="005D46A2"/>
    <w:rsid w:val="005D50ED"/>
    <w:rsid w:val="005E54D5"/>
    <w:rsid w:val="005E6BA2"/>
    <w:rsid w:val="00600AB6"/>
    <w:rsid w:val="00601D1B"/>
    <w:rsid w:val="00610E6B"/>
    <w:rsid w:val="006123F4"/>
    <w:rsid w:val="0062721B"/>
    <w:rsid w:val="00634C55"/>
    <w:rsid w:val="006360DE"/>
    <w:rsid w:val="00637A80"/>
    <w:rsid w:val="0064451B"/>
    <w:rsid w:val="006458E2"/>
    <w:rsid w:val="00651DD5"/>
    <w:rsid w:val="00657073"/>
    <w:rsid w:val="00666547"/>
    <w:rsid w:val="00676C51"/>
    <w:rsid w:val="00680A43"/>
    <w:rsid w:val="006900AA"/>
    <w:rsid w:val="00692E6C"/>
    <w:rsid w:val="00693FCA"/>
    <w:rsid w:val="006A6B47"/>
    <w:rsid w:val="006B37B2"/>
    <w:rsid w:val="006C38D7"/>
    <w:rsid w:val="006D2E2A"/>
    <w:rsid w:val="006D3C3C"/>
    <w:rsid w:val="006E4C97"/>
    <w:rsid w:val="006E6AB8"/>
    <w:rsid w:val="006E722F"/>
    <w:rsid w:val="006E7D69"/>
    <w:rsid w:val="006F0A32"/>
    <w:rsid w:val="00711111"/>
    <w:rsid w:val="007169D7"/>
    <w:rsid w:val="0071775C"/>
    <w:rsid w:val="00717F70"/>
    <w:rsid w:val="00722680"/>
    <w:rsid w:val="0072492F"/>
    <w:rsid w:val="007271BE"/>
    <w:rsid w:val="007405E2"/>
    <w:rsid w:val="0074299A"/>
    <w:rsid w:val="00743B1A"/>
    <w:rsid w:val="00743D0E"/>
    <w:rsid w:val="00745E71"/>
    <w:rsid w:val="00752AC8"/>
    <w:rsid w:val="00753B93"/>
    <w:rsid w:val="007545DF"/>
    <w:rsid w:val="007631D4"/>
    <w:rsid w:val="00763B25"/>
    <w:rsid w:val="00767F78"/>
    <w:rsid w:val="00772EA9"/>
    <w:rsid w:val="00776205"/>
    <w:rsid w:val="00781246"/>
    <w:rsid w:val="007865A7"/>
    <w:rsid w:val="00786A9C"/>
    <w:rsid w:val="007A3ADD"/>
    <w:rsid w:val="007A7281"/>
    <w:rsid w:val="007B0C48"/>
    <w:rsid w:val="007B1779"/>
    <w:rsid w:val="007C08B9"/>
    <w:rsid w:val="007C5A88"/>
    <w:rsid w:val="007C7C9E"/>
    <w:rsid w:val="007D621E"/>
    <w:rsid w:val="007E0F9C"/>
    <w:rsid w:val="007E198C"/>
    <w:rsid w:val="007E7601"/>
    <w:rsid w:val="007F2D2F"/>
    <w:rsid w:val="007F3AA4"/>
    <w:rsid w:val="007F5444"/>
    <w:rsid w:val="007F7B67"/>
    <w:rsid w:val="007F7F6D"/>
    <w:rsid w:val="00802F0A"/>
    <w:rsid w:val="008040B8"/>
    <w:rsid w:val="00804425"/>
    <w:rsid w:val="008121AF"/>
    <w:rsid w:val="00820E56"/>
    <w:rsid w:val="008252D8"/>
    <w:rsid w:val="00834FF8"/>
    <w:rsid w:val="008373EE"/>
    <w:rsid w:val="008378DE"/>
    <w:rsid w:val="00841C6C"/>
    <w:rsid w:val="00851F3E"/>
    <w:rsid w:val="00852B7D"/>
    <w:rsid w:val="0086014C"/>
    <w:rsid w:val="008618EF"/>
    <w:rsid w:val="0087085D"/>
    <w:rsid w:val="0087109D"/>
    <w:rsid w:val="00873B6D"/>
    <w:rsid w:val="008852AC"/>
    <w:rsid w:val="008878C2"/>
    <w:rsid w:val="008921E7"/>
    <w:rsid w:val="00895BCE"/>
    <w:rsid w:val="008A1745"/>
    <w:rsid w:val="008A5938"/>
    <w:rsid w:val="008B041C"/>
    <w:rsid w:val="008B0D06"/>
    <w:rsid w:val="008D531C"/>
    <w:rsid w:val="008F0AF7"/>
    <w:rsid w:val="008F35C9"/>
    <w:rsid w:val="008F41D1"/>
    <w:rsid w:val="008F6E82"/>
    <w:rsid w:val="00900CC1"/>
    <w:rsid w:val="00905F0D"/>
    <w:rsid w:val="00920197"/>
    <w:rsid w:val="00930C58"/>
    <w:rsid w:val="009365AF"/>
    <w:rsid w:val="00946CE6"/>
    <w:rsid w:val="009529CD"/>
    <w:rsid w:val="00953CAC"/>
    <w:rsid w:val="00953FE9"/>
    <w:rsid w:val="00972B46"/>
    <w:rsid w:val="009741F1"/>
    <w:rsid w:val="00974E54"/>
    <w:rsid w:val="00975357"/>
    <w:rsid w:val="00986CF2"/>
    <w:rsid w:val="009C49C8"/>
    <w:rsid w:val="009C5611"/>
    <w:rsid w:val="009D6D3B"/>
    <w:rsid w:val="009E6881"/>
    <w:rsid w:val="009F133A"/>
    <w:rsid w:val="009F2111"/>
    <w:rsid w:val="009F637D"/>
    <w:rsid w:val="00A027AC"/>
    <w:rsid w:val="00A037A5"/>
    <w:rsid w:val="00A107CB"/>
    <w:rsid w:val="00A13833"/>
    <w:rsid w:val="00A16CA6"/>
    <w:rsid w:val="00A16E6B"/>
    <w:rsid w:val="00A16E7D"/>
    <w:rsid w:val="00A20EDB"/>
    <w:rsid w:val="00A22FA5"/>
    <w:rsid w:val="00A2420B"/>
    <w:rsid w:val="00A32239"/>
    <w:rsid w:val="00A3676A"/>
    <w:rsid w:val="00A37F95"/>
    <w:rsid w:val="00A4278A"/>
    <w:rsid w:val="00A4296A"/>
    <w:rsid w:val="00A50095"/>
    <w:rsid w:val="00A51E4E"/>
    <w:rsid w:val="00A56009"/>
    <w:rsid w:val="00A652DB"/>
    <w:rsid w:val="00A6585B"/>
    <w:rsid w:val="00A72607"/>
    <w:rsid w:val="00A823F7"/>
    <w:rsid w:val="00A901D8"/>
    <w:rsid w:val="00A91C52"/>
    <w:rsid w:val="00A96CC7"/>
    <w:rsid w:val="00AA670F"/>
    <w:rsid w:val="00AB015B"/>
    <w:rsid w:val="00AB28FD"/>
    <w:rsid w:val="00AB3C11"/>
    <w:rsid w:val="00AE0990"/>
    <w:rsid w:val="00AE2106"/>
    <w:rsid w:val="00AF2761"/>
    <w:rsid w:val="00AF49A4"/>
    <w:rsid w:val="00B04EA5"/>
    <w:rsid w:val="00B05479"/>
    <w:rsid w:val="00B10BC6"/>
    <w:rsid w:val="00B122AB"/>
    <w:rsid w:val="00B12538"/>
    <w:rsid w:val="00B12FFF"/>
    <w:rsid w:val="00B131C5"/>
    <w:rsid w:val="00B149C6"/>
    <w:rsid w:val="00B22704"/>
    <w:rsid w:val="00B24213"/>
    <w:rsid w:val="00B2733E"/>
    <w:rsid w:val="00B35517"/>
    <w:rsid w:val="00B46FA9"/>
    <w:rsid w:val="00B50131"/>
    <w:rsid w:val="00B52595"/>
    <w:rsid w:val="00B56267"/>
    <w:rsid w:val="00B614E7"/>
    <w:rsid w:val="00B646E8"/>
    <w:rsid w:val="00B67B6E"/>
    <w:rsid w:val="00B723DF"/>
    <w:rsid w:val="00B7392B"/>
    <w:rsid w:val="00B754D0"/>
    <w:rsid w:val="00B77A02"/>
    <w:rsid w:val="00B84A77"/>
    <w:rsid w:val="00B9006A"/>
    <w:rsid w:val="00BA10CF"/>
    <w:rsid w:val="00BA466F"/>
    <w:rsid w:val="00BB02F5"/>
    <w:rsid w:val="00BB0FDD"/>
    <w:rsid w:val="00BD4F90"/>
    <w:rsid w:val="00BE19D6"/>
    <w:rsid w:val="00BE2C7C"/>
    <w:rsid w:val="00BE619E"/>
    <w:rsid w:val="00C00140"/>
    <w:rsid w:val="00C02D0A"/>
    <w:rsid w:val="00C109C8"/>
    <w:rsid w:val="00C1310B"/>
    <w:rsid w:val="00C262D2"/>
    <w:rsid w:val="00C31E76"/>
    <w:rsid w:val="00C32DB7"/>
    <w:rsid w:val="00C34EF8"/>
    <w:rsid w:val="00C45687"/>
    <w:rsid w:val="00C53E9A"/>
    <w:rsid w:val="00C54861"/>
    <w:rsid w:val="00C64362"/>
    <w:rsid w:val="00C647DC"/>
    <w:rsid w:val="00C64E34"/>
    <w:rsid w:val="00C71EDB"/>
    <w:rsid w:val="00C738A9"/>
    <w:rsid w:val="00C817D9"/>
    <w:rsid w:val="00C81FBB"/>
    <w:rsid w:val="00C85321"/>
    <w:rsid w:val="00C92B15"/>
    <w:rsid w:val="00C97D8B"/>
    <w:rsid w:val="00CB0FD1"/>
    <w:rsid w:val="00CB5E2A"/>
    <w:rsid w:val="00CB77FE"/>
    <w:rsid w:val="00CC5661"/>
    <w:rsid w:val="00CC5BDB"/>
    <w:rsid w:val="00CD0042"/>
    <w:rsid w:val="00CD18B3"/>
    <w:rsid w:val="00CD3F03"/>
    <w:rsid w:val="00CD52D1"/>
    <w:rsid w:val="00CD730A"/>
    <w:rsid w:val="00CE6412"/>
    <w:rsid w:val="00CF01F9"/>
    <w:rsid w:val="00CF16C6"/>
    <w:rsid w:val="00CF402A"/>
    <w:rsid w:val="00D05248"/>
    <w:rsid w:val="00D20EE9"/>
    <w:rsid w:val="00D22315"/>
    <w:rsid w:val="00D23645"/>
    <w:rsid w:val="00D24DE5"/>
    <w:rsid w:val="00D303F2"/>
    <w:rsid w:val="00D306E4"/>
    <w:rsid w:val="00D31573"/>
    <w:rsid w:val="00D356C6"/>
    <w:rsid w:val="00D40491"/>
    <w:rsid w:val="00D42A5F"/>
    <w:rsid w:val="00D46447"/>
    <w:rsid w:val="00D541B9"/>
    <w:rsid w:val="00D658D8"/>
    <w:rsid w:val="00D7092D"/>
    <w:rsid w:val="00D72B07"/>
    <w:rsid w:val="00D737F2"/>
    <w:rsid w:val="00D82CE8"/>
    <w:rsid w:val="00D85F35"/>
    <w:rsid w:val="00D9044B"/>
    <w:rsid w:val="00D976CB"/>
    <w:rsid w:val="00D97743"/>
    <w:rsid w:val="00DA356F"/>
    <w:rsid w:val="00DA6CBC"/>
    <w:rsid w:val="00DB0E4F"/>
    <w:rsid w:val="00DB2B5C"/>
    <w:rsid w:val="00DB5684"/>
    <w:rsid w:val="00DB60BD"/>
    <w:rsid w:val="00DC10F7"/>
    <w:rsid w:val="00DD036E"/>
    <w:rsid w:val="00DD23D3"/>
    <w:rsid w:val="00DD5C4F"/>
    <w:rsid w:val="00DD7631"/>
    <w:rsid w:val="00DE0AFD"/>
    <w:rsid w:val="00DE0F04"/>
    <w:rsid w:val="00DE4543"/>
    <w:rsid w:val="00DE4C34"/>
    <w:rsid w:val="00DF2D43"/>
    <w:rsid w:val="00DF5514"/>
    <w:rsid w:val="00E02612"/>
    <w:rsid w:val="00E12D6D"/>
    <w:rsid w:val="00E171BA"/>
    <w:rsid w:val="00E21C44"/>
    <w:rsid w:val="00E241BA"/>
    <w:rsid w:val="00E40F2C"/>
    <w:rsid w:val="00E57721"/>
    <w:rsid w:val="00E60D80"/>
    <w:rsid w:val="00E640B1"/>
    <w:rsid w:val="00E65A03"/>
    <w:rsid w:val="00E66EF8"/>
    <w:rsid w:val="00E67040"/>
    <w:rsid w:val="00E7125A"/>
    <w:rsid w:val="00E72933"/>
    <w:rsid w:val="00E73A72"/>
    <w:rsid w:val="00E90F34"/>
    <w:rsid w:val="00EA2CA9"/>
    <w:rsid w:val="00EA3D81"/>
    <w:rsid w:val="00EB11A7"/>
    <w:rsid w:val="00EB43CF"/>
    <w:rsid w:val="00EC0946"/>
    <w:rsid w:val="00EC0D28"/>
    <w:rsid w:val="00EC2BF9"/>
    <w:rsid w:val="00EC7E0F"/>
    <w:rsid w:val="00ED0D9C"/>
    <w:rsid w:val="00ED2E5E"/>
    <w:rsid w:val="00EE4A03"/>
    <w:rsid w:val="00EE4A0C"/>
    <w:rsid w:val="00EE4D26"/>
    <w:rsid w:val="00EE5DDE"/>
    <w:rsid w:val="00EF5BFA"/>
    <w:rsid w:val="00EF64D1"/>
    <w:rsid w:val="00F10CBF"/>
    <w:rsid w:val="00F1546C"/>
    <w:rsid w:val="00F20B58"/>
    <w:rsid w:val="00F2221A"/>
    <w:rsid w:val="00F24255"/>
    <w:rsid w:val="00F32179"/>
    <w:rsid w:val="00F34452"/>
    <w:rsid w:val="00F355D9"/>
    <w:rsid w:val="00F36651"/>
    <w:rsid w:val="00F40527"/>
    <w:rsid w:val="00F449BF"/>
    <w:rsid w:val="00F4695B"/>
    <w:rsid w:val="00F528C3"/>
    <w:rsid w:val="00F57825"/>
    <w:rsid w:val="00F66346"/>
    <w:rsid w:val="00F73760"/>
    <w:rsid w:val="00F73B17"/>
    <w:rsid w:val="00F87EA4"/>
    <w:rsid w:val="00F92FD5"/>
    <w:rsid w:val="00F953F4"/>
    <w:rsid w:val="00F97FC5"/>
    <w:rsid w:val="00FA55A2"/>
    <w:rsid w:val="00FA5970"/>
    <w:rsid w:val="00FB25B9"/>
    <w:rsid w:val="00FB5751"/>
    <w:rsid w:val="00FC2116"/>
    <w:rsid w:val="00FC2FFE"/>
    <w:rsid w:val="00FC484C"/>
    <w:rsid w:val="00FD08C1"/>
    <w:rsid w:val="00FD7631"/>
    <w:rsid w:val="00FE2A38"/>
    <w:rsid w:val="00FE3107"/>
    <w:rsid w:val="00FE5E82"/>
    <w:rsid w:val="00FF53EE"/>
    <w:rsid w:val="00FF6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23707"/>
  <w15:chartTrackingRefBased/>
  <w15:docId w15:val="{59AC7F48-C4D0-4CBA-AECF-9A81DA2FAC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02B89"/>
    <w:pPr>
      <w:spacing w:after="200" w:line="276" w:lineRule="auto"/>
    </w:pPr>
    <w:rPr>
      <w:sz w:val="22"/>
      <w:szCs w:val="22"/>
      <w:lang w:val="lt-LT" w:eastAsia="lt-LT"/>
    </w:rPr>
  </w:style>
  <w:style w:type="paragraph" w:styleId="Antrat1">
    <w:name w:val="heading 1"/>
    <w:basedOn w:val="prastasis"/>
    <w:link w:val="Antrat1Diagrama"/>
    <w:uiPriority w:val="9"/>
    <w:qFormat/>
    <w:rsid w:val="00AD4978"/>
    <w:pPr>
      <w:keepNext/>
      <w:keepLines/>
      <w:spacing w:before="480" w:after="0"/>
      <w:outlineLvl w:val="0"/>
    </w:pPr>
    <w:rPr>
      <w:rFonts w:ascii="Cambria" w:eastAsia="Cambria" w:hAnsi="Cambria" w:cs="Cambria"/>
      <w:b/>
      <w:bCs/>
      <w:color w:val="365F91"/>
      <w:sz w:val="28"/>
      <w:szCs w:val="28"/>
    </w:rPr>
  </w:style>
  <w:style w:type="paragraph" w:styleId="Antrat2">
    <w:name w:val="heading 2"/>
    <w:basedOn w:val="prastasis"/>
    <w:link w:val="Antrat2Diagrama"/>
    <w:uiPriority w:val="9"/>
    <w:unhideWhenUsed/>
    <w:qFormat/>
    <w:rsid w:val="00AD4978"/>
    <w:pPr>
      <w:keepNext/>
      <w:keepLines/>
      <w:spacing w:before="200" w:after="0"/>
      <w:outlineLvl w:val="1"/>
    </w:pPr>
    <w:rPr>
      <w:rFonts w:ascii="Cambria" w:eastAsia="Cambria" w:hAnsi="Cambria" w:cs="Cambria"/>
      <w:b/>
      <w:bCs/>
      <w:color w:val="4F81BD"/>
      <w:sz w:val="26"/>
      <w:szCs w:val="26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sDiagrama">
    <w:name w:val="Antraštės Diagrama"/>
    <w:link w:val="Antrats"/>
    <w:uiPriority w:val="99"/>
    <w:qFormat/>
    <w:rsid w:val="001B1FDB"/>
    <w:rPr>
      <w:lang w:val="lt-LT"/>
    </w:rPr>
  </w:style>
  <w:style w:type="character" w:customStyle="1" w:styleId="PoratDiagrama">
    <w:name w:val="Poraštė Diagrama"/>
    <w:link w:val="Porat"/>
    <w:uiPriority w:val="99"/>
    <w:qFormat/>
    <w:rsid w:val="001B1FDB"/>
    <w:rPr>
      <w:lang w:val="lt-LT"/>
    </w:rPr>
  </w:style>
  <w:style w:type="character" w:customStyle="1" w:styleId="DebesliotekstasDiagrama">
    <w:name w:val="Debesėlio tekstas Diagrama"/>
    <w:link w:val="Debesliotekstas"/>
    <w:uiPriority w:val="99"/>
    <w:semiHidden/>
    <w:qFormat/>
    <w:rsid w:val="00A73997"/>
    <w:rPr>
      <w:rFonts w:ascii="Tahoma" w:hAnsi="Tahoma" w:cs="Tahoma"/>
      <w:sz w:val="16"/>
      <w:szCs w:val="16"/>
      <w:lang w:val="lt-LT"/>
    </w:rPr>
  </w:style>
  <w:style w:type="character" w:customStyle="1" w:styleId="Antrat1Diagrama">
    <w:name w:val="Antraštė 1 Diagrama"/>
    <w:link w:val="Antrat1"/>
    <w:uiPriority w:val="9"/>
    <w:qFormat/>
    <w:rsid w:val="00AD4978"/>
    <w:rPr>
      <w:rFonts w:ascii="Cambria" w:eastAsia="Cambria" w:hAnsi="Cambria" w:cs="Cambria"/>
      <w:b/>
      <w:bCs/>
      <w:color w:val="365F91"/>
      <w:sz w:val="28"/>
      <w:szCs w:val="28"/>
      <w:lang w:val="lt-LT"/>
    </w:rPr>
  </w:style>
  <w:style w:type="character" w:customStyle="1" w:styleId="Antrat2Diagrama">
    <w:name w:val="Antraštė 2 Diagrama"/>
    <w:link w:val="Antrat2"/>
    <w:uiPriority w:val="9"/>
    <w:qFormat/>
    <w:rsid w:val="00AD4978"/>
    <w:rPr>
      <w:rFonts w:ascii="Cambria" w:eastAsia="Cambria" w:hAnsi="Cambria" w:cs="Cambria"/>
      <w:b/>
      <w:bCs/>
      <w:color w:val="4F81BD"/>
      <w:sz w:val="26"/>
      <w:szCs w:val="26"/>
      <w:lang w:val="lt-LT"/>
    </w:rPr>
  </w:style>
  <w:style w:type="character" w:customStyle="1" w:styleId="Internetosaitas">
    <w:name w:val="Interneto saitas"/>
    <w:uiPriority w:val="99"/>
    <w:unhideWhenUsed/>
    <w:rsid w:val="001A0703"/>
    <w:rPr>
      <w:color w:val="0000FF"/>
      <w:u w:val="single"/>
    </w:rPr>
  </w:style>
  <w:style w:type="character" w:customStyle="1" w:styleId="KomentarotekstasDiagrama">
    <w:name w:val="Komentaro tekstas Diagrama"/>
    <w:link w:val="Komentarotekstas"/>
    <w:uiPriority w:val="99"/>
    <w:semiHidden/>
    <w:qFormat/>
    <w:rsid w:val="006A3A7A"/>
    <w:rPr>
      <w:rFonts w:eastAsia="Calibri"/>
      <w:sz w:val="20"/>
      <w:szCs w:val="20"/>
      <w:lang w:val="lt-LT" w:eastAsia="lt-LT"/>
    </w:rPr>
  </w:style>
  <w:style w:type="character" w:customStyle="1" w:styleId="ListLabel1">
    <w:name w:val="ListLabel 1"/>
    <w:qFormat/>
    <w:rPr>
      <w:rFonts w:ascii="Times New Roman" w:eastAsia="Calibri" w:hAnsi="Times New Roman" w:cs="Times New Roman"/>
      <w:sz w:val="24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cs="Courier New"/>
    </w:rPr>
  </w:style>
  <w:style w:type="character" w:customStyle="1" w:styleId="ListLabel6">
    <w:name w:val="ListLabel 6"/>
    <w:qFormat/>
    <w:rPr>
      <w:rFonts w:cs="Courier New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eastAsia="Calibri" w:cs="Times New Roman"/>
    </w:rPr>
  </w:style>
  <w:style w:type="character" w:customStyle="1" w:styleId="ListLabel10">
    <w:name w:val="ListLabel 10"/>
    <w:qFormat/>
    <w:rPr>
      <w:rFonts w:eastAsia="Calibri" w:cs="Times New Roman"/>
    </w:rPr>
  </w:style>
  <w:style w:type="character" w:customStyle="1" w:styleId="ListLabel11">
    <w:name w:val="ListLabel 11"/>
    <w:qFormat/>
    <w:rPr>
      <w:rFonts w:cs="Courier New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rFonts w:cs="Courier New"/>
    </w:rPr>
  </w:style>
  <w:style w:type="character" w:customStyle="1" w:styleId="ListLabel19">
    <w:name w:val="ListLabel 19"/>
    <w:qFormat/>
    <w:rPr>
      <w:rFonts w:cs="Courier New"/>
    </w:rPr>
  </w:style>
  <w:style w:type="character" w:customStyle="1" w:styleId="ListLabel20">
    <w:name w:val="ListLabel 20"/>
    <w:qFormat/>
    <w:rPr>
      <w:rFonts w:cs="Courier New"/>
    </w:rPr>
  </w:style>
  <w:style w:type="character" w:customStyle="1" w:styleId="ListLabel21">
    <w:name w:val="ListLabel 21"/>
    <w:qFormat/>
    <w:rPr>
      <w:rFonts w:cs="Courier New"/>
    </w:rPr>
  </w:style>
  <w:style w:type="character" w:customStyle="1" w:styleId="Rodyklssaitas">
    <w:name w:val="Rodyklės saitas"/>
    <w:qFormat/>
  </w:style>
  <w:style w:type="paragraph" w:styleId="Antrat">
    <w:name w:val="caption"/>
    <w:basedOn w:val="prastasis"/>
    <w:next w:val="Pagrindinistekstas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Pagrindinistekstas">
    <w:name w:val="Body Text"/>
    <w:basedOn w:val="prastasis"/>
    <w:pPr>
      <w:spacing w:after="140" w:line="288" w:lineRule="auto"/>
    </w:pPr>
  </w:style>
  <w:style w:type="paragraph" w:styleId="Sraas">
    <w:name w:val="List"/>
    <w:basedOn w:val="Pagrindinistekstas"/>
    <w:rPr>
      <w:rFonts w:ascii="Times New Roman" w:hAnsi="Times New Roman" w:cs="Lucida Sans"/>
    </w:rPr>
  </w:style>
  <w:style w:type="paragraph" w:customStyle="1" w:styleId="Rodykl">
    <w:name w:val="Rodyklė"/>
    <w:basedOn w:val="prastasis"/>
    <w:qFormat/>
    <w:pPr>
      <w:suppressLineNumbers/>
    </w:pPr>
    <w:rPr>
      <w:rFonts w:ascii="Times New Roman" w:hAnsi="Times New Roman" w:cs="Lucida Sans"/>
    </w:rPr>
  </w:style>
  <w:style w:type="paragraph" w:styleId="Sraopastraipa">
    <w:name w:val="List Paragraph"/>
    <w:basedOn w:val="prastasis"/>
    <w:uiPriority w:val="34"/>
    <w:qFormat/>
    <w:rsid w:val="001120A4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unhideWhenUsed/>
    <w:rsid w:val="001B1FDB"/>
    <w:pPr>
      <w:tabs>
        <w:tab w:val="center" w:pos="4680"/>
        <w:tab w:val="right" w:pos="9360"/>
      </w:tabs>
      <w:spacing w:after="0" w:line="240" w:lineRule="auto"/>
    </w:pPr>
  </w:style>
  <w:style w:type="paragraph" w:styleId="Porat">
    <w:name w:val="footer"/>
    <w:basedOn w:val="prastasis"/>
    <w:link w:val="PoratDiagrama"/>
    <w:uiPriority w:val="99"/>
    <w:unhideWhenUsed/>
    <w:rsid w:val="001B1FDB"/>
    <w:pPr>
      <w:tabs>
        <w:tab w:val="center" w:pos="4680"/>
        <w:tab w:val="right" w:pos="9360"/>
      </w:tabs>
      <w:spacing w:after="0" w:line="240" w:lineRule="auto"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rsid w:val="00A73997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prastasistinklapis">
    <w:name w:val="Įprastasis (tinklapis)"/>
    <w:basedOn w:val="prastasis"/>
    <w:uiPriority w:val="99"/>
    <w:unhideWhenUsed/>
    <w:qFormat/>
    <w:rsid w:val="001F7D4A"/>
    <w:rPr>
      <w:rFonts w:ascii="Times New Roman" w:hAnsi="Times New Roman" w:cs="Times New Roman"/>
      <w:sz w:val="24"/>
      <w:szCs w:val="24"/>
    </w:rPr>
  </w:style>
  <w:style w:type="paragraph" w:styleId="Turinioantrat">
    <w:name w:val="TOC Heading"/>
    <w:basedOn w:val="Antrat1"/>
    <w:uiPriority w:val="39"/>
    <w:semiHidden/>
    <w:unhideWhenUsed/>
    <w:qFormat/>
    <w:rsid w:val="001A0703"/>
  </w:style>
  <w:style w:type="paragraph" w:styleId="Turinys1">
    <w:name w:val="toc 1"/>
    <w:basedOn w:val="prastasis"/>
    <w:autoRedefine/>
    <w:uiPriority w:val="39"/>
    <w:unhideWhenUsed/>
    <w:qFormat/>
    <w:rsid w:val="001A0703"/>
    <w:pPr>
      <w:spacing w:after="100"/>
    </w:pPr>
  </w:style>
  <w:style w:type="paragraph" w:styleId="Turinys2">
    <w:name w:val="toc 2"/>
    <w:basedOn w:val="prastasis"/>
    <w:autoRedefine/>
    <w:uiPriority w:val="39"/>
    <w:unhideWhenUsed/>
    <w:qFormat/>
    <w:rsid w:val="00193BE0"/>
    <w:pPr>
      <w:tabs>
        <w:tab w:val="left" w:pos="880"/>
        <w:tab w:val="right" w:leader="dot" w:pos="10245"/>
      </w:tabs>
      <w:spacing w:after="0" w:line="240" w:lineRule="auto"/>
      <w:ind w:left="113"/>
    </w:pPr>
  </w:style>
  <w:style w:type="paragraph" w:styleId="Komentarotekstas">
    <w:name w:val="annotation text"/>
    <w:basedOn w:val="prastasis"/>
    <w:link w:val="KomentarotekstasDiagrama"/>
    <w:uiPriority w:val="99"/>
    <w:semiHidden/>
    <w:unhideWhenUsed/>
    <w:qFormat/>
    <w:rsid w:val="006A3A7A"/>
    <w:pPr>
      <w:spacing w:line="240" w:lineRule="auto"/>
    </w:pPr>
    <w:rPr>
      <w:sz w:val="20"/>
      <w:szCs w:val="20"/>
    </w:rPr>
  </w:style>
  <w:style w:type="paragraph" w:customStyle="1" w:styleId="Default">
    <w:name w:val="Default"/>
    <w:qFormat/>
    <w:rsid w:val="00CB68A0"/>
    <w:rPr>
      <w:rFonts w:ascii="Times New Roman" w:hAnsi="Times New Roman" w:cs="Times New Roman"/>
      <w:color w:val="000000"/>
      <w:sz w:val="24"/>
      <w:szCs w:val="24"/>
      <w:lang w:val="en-US" w:eastAsia="en-US"/>
    </w:rPr>
  </w:style>
  <w:style w:type="paragraph" w:styleId="Turinys3">
    <w:name w:val="toc 3"/>
    <w:basedOn w:val="prastasis"/>
    <w:autoRedefine/>
    <w:uiPriority w:val="39"/>
    <w:semiHidden/>
    <w:unhideWhenUsed/>
    <w:qFormat/>
    <w:rsid w:val="009F4622"/>
    <w:pPr>
      <w:spacing w:after="100"/>
      <w:ind w:left="440"/>
    </w:pPr>
    <w:rPr>
      <w:lang w:val="en-US" w:eastAsia="en-US"/>
    </w:rPr>
  </w:style>
  <w:style w:type="table" w:styleId="Lentelstinklelis">
    <w:name w:val="Table Grid"/>
    <w:basedOn w:val="prastojilentel"/>
    <w:rsid w:val="00FF3638"/>
    <w:pPr>
      <w:spacing w:after="8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vidutinistinklelis3parykinimas">
    <w:name w:val="Medium Grid 1 Accent 3"/>
    <w:basedOn w:val="prastojilentel"/>
    <w:uiPriority w:val="67"/>
    <w:rsid w:val="003E2913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2vidutinissraas3parykinimas">
    <w:name w:val="Medium List 2 Accent 3"/>
    <w:basedOn w:val="prastojilentel"/>
    <w:uiPriority w:val="66"/>
    <w:rsid w:val="003E2913"/>
    <w:rPr>
      <w:rFonts w:ascii="Cambria" w:eastAsia="Times New Roman" w:hAnsi="Cambria" w:cs="Times New Roman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Grietas">
    <w:name w:val="Strong"/>
    <w:uiPriority w:val="22"/>
    <w:qFormat/>
    <w:rsid w:val="00841C6C"/>
    <w:rPr>
      <w:b/>
      <w:bCs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2363F0"/>
    <w:pPr>
      <w:spacing w:after="0" w:line="240" w:lineRule="auto"/>
    </w:pPr>
    <w:rPr>
      <w:rFonts w:cs="Arial"/>
      <w:sz w:val="20"/>
      <w:szCs w:val="20"/>
      <w:lang w:eastAsia="en-US"/>
    </w:rPr>
  </w:style>
  <w:style w:type="character" w:customStyle="1" w:styleId="PuslapioinaostekstasDiagrama">
    <w:name w:val="Puslapio išnašos tekstas Diagrama"/>
    <w:link w:val="Puslapioinaostekstas"/>
    <w:uiPriority w:val="99"/>
    <w:semiHidden/>
    <w:rsid w:val="002363F0"/>
    <w:rPr>
      <w:rFonts w:cs="Arial"/>
      <w:lang w:eastAsia="en-US"/>
    </w:rPr>
  </w:style>
  <w:style w:type="character" w:styleId="Puslapioinaosnuoroda">
    <w:name w:val="footnote reference"/>
    <w:uiPriority w:val="99"/>
    <w:semiHidden/>
    <w:unhideWhenUsed/>
    <w:rsid w:val="002363F0"/>
    <w:rPr>
      <w:vertAlign w:val="superscript"/>
    </w:rPr>
  </w:style>
  <w:style w:type="character" w:styleId="Emfaz">
    <w:name w:val="Emphasis"/>
    <w:uiPriority w:val="20"/>
    <w:qFormat/>
    <w:rsid w:val="000570BE"/>
    <w:rPr>
      <w:i/>
      <w:iCs/>
    </w:rPr>
  </w:style>
  <w:style w:type="character" w:styleId="Hipersaitas">
    <w:name w:val="Hyperlink"/>
    <w:uiPriority w:val="99"/>
    <w:unhideWhenUsed/>
    <w:rsid w:val="001F461A"/>
    <w:rPr>
      <w:color w:val="0563C1"/>
      <w:u w:val="single"/>
    </w:rPr>
  </w:style>
  <w:style w:type="character" w:customStyle="1" w:styleId="Neapdorotaspaminjimas1">
    <w:name w:val="Neapdorotas paminėjimas1"/>
    <w:uiPriority w:val="99"/>
    <w:semiHidden/>
    <w:unhideWhenUsed/>
    <w:rsid w:val="00610E6B"/>
    <w:rPr>
      <w:color w:val="605E5C"/>
      <w:shd w:val="clear" w:color="auto" w:fill="E1DFDD"/>
    </w:rPr>
  </w:style>
  <w:style w:type="paragraph" w:styleId="Pataisymai">
    <w:name w:val="Revision"/>
    <w:hidden/>
    <w:uiPriority w:val="99"/>
    <w:semiHidden/>
    <w:rsid w:val="00E66EF8"/>
    <w:rPr>
      <w:sz w:val="22"/>
      <w:szCs w:val="22"/>
      <w:lang w:val="lt-LT"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16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Infolex\IXIrankiaiUniversal\adm_vid\Tmp\712be7916d074a39a264e1c36e511f23.dot" TargetMode="Externa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1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0F415A8-1C34-4106-9120-A9685F58A66E}">
  <we:reference id="fdf991e6-9106-41cd-a3e3-a99d86201b80" version="1.0.0.0" store="\\localhost\DekaOfficeAddins" storeType="Filesystem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9359D9-0E20-472D-8430-4F11EDE01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712be7916d074a39a264e1c36e511f23.dot</Template>
  <TotalTime>17</TotalTime>
  <Pages>1</Pages>
  <Words>771</Words>
  <Characters>441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DĖL PRITARIMO ŠILUTĖS RAJONO SAVIVALDYBĖS VISUOMENĖS SVEIKATOS STEBĖSENOS 2016 METŲ ATASKAITAI (PRIEDAS)</vt:lpstr>
    </vt:vector>
  </TitlesOfParts>
  <Company/>
  <LinksUpToDate>false</LinksUpToDate>
  <CharactersWithSpaces>1210</CharactersWithSpaces>
  <SharedDoc>false</SharedDoc>
  <HLinks>
    <vt:vector size="168" baseType="variant">
      <vt:variant>
        <vt:i4>1572879</vt:i4>
      </vt:variant>
      <vt:variant>
        <vt:i4>159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7274552</vt:i4>
      </vt:variant>
      <vt:variant>
        <vt:i4>153</vt:i4>
      </vt:variant>
      <vt:variant>
        <vt:i4>0</vt:i4>
      </vt:variant>
      <vt:variant>
        <vt:i4>5</vt:i4>
      </vt:variant>
      <vt:variant>
        <vt:lpwstr>http://vssis.hi.lt/</vt:lpwstr>
      </vt:variant>
      <vt:variant>
        <vt:lpwstr/>
      </vt:variant>
      <vt:variant>
        <vt:i4>7274552</vt:i4>
      </vt:variant>
      <vt:variant>
        <vt:i4>147</vt:i4>
      </vt:variant>
      <vt:variant>
        <vt:i4>0</vt:i4>
      </vt:variant>
      <vt:variant>
        <vt:i4>5</vt:i4>
      </vt:variant>
      <vt:variant>
        <vt:lpwstr>http://vssis.hi.lt/</vt:lpwstr>
      </vt:variant>
      <vt:variant>
        <vt:lpwstr/>
      </vt:variant>
      <vt:variant>
        <vt:i4>1572879</vt:i4>
      </vt:variant>
      <vt:variant>
        <vt:i4>141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135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126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120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114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111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105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102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99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93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1572879</vt:i4>
      </vt:variant>
      <vt:variant>
        <vt:i4>84</vt:i4>
      </vt:variant>
      <vt:variant>
        <vt:i4>0</vt:i4>
      </vt:variant>
      <vt:variant>
        <vt:i4>5</vt:i4>
      </vt:variant>
      <vt:variant>
        <vt:lpwstr>https://sveikstat.hi.lt/</vt:lpwstr>
      </vt:variant>
      <vt:variant>
        <vt:lpwstr/>
      </vt:variant>
      <vt:variant>
        <vt:i4>1507384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_Toc91601564</vt:lpwstr>
      </vt:variant>
      <vt:variant>
        <vt:i4>1048632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_Toc91601563</vt:lpwstr>
      </vt:variant>
      <vt:variant>
        <vt:i4>1114168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_Toc91601562</vt:lpwstr>
      </vt:variant>
      <vt:variant>
        <vt:i4>1179704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_Toc91601561</vt:lpwstr>
      </vt:variant>
      <vt:variant>
        <vt:i4>1245240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_Toc91601560</vt:lpwstr>
      </vt:variant>
      <vt:variant>
        <vt:i4>1703995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_Toc91601559</vt:lpwstr>
      </vt:variant>
      <vt:variant>
        <vt:i4>1769531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_Toc91601558</vt:lpwstr>
      </vt:variant>
      <vt:variant>
        <vt:i4>1310779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_Toc91601557</vt:lpwstr>
      </vt:variant>
      <vt:variant>
        <vt:i4>1376315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_Toc91601556</vt:lpwstr>
      </vt:variant>
      <vt:variant>
        <vt:i4>1441851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_Toc91601555</vt:lpwstr>
      </vt:variant>
      <vt:variant>
        <vt:i4>1507387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_Toc91601554</vt:lpwstr>
      </vt:variant>
      <vt:variant>
        <vt:i4>1048635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_Toc91601553</vt:lpwstr>
      </vt:variant>
      <vt:variant>
        <vt:i4>1114171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_Toc91601552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PRITARIMO ŠILUTĖS RAJONO SAVIVALDYBĖS VISUOMENĖS SVEIKATOS STEBĖSENOS 2016 METŲ ATASKAITAI (PRIEDAS)</dc:title>
  <dc:subject>T1-958</dc:subject>
  <dc:creator>ŠILUTĖS RAJONO SAVIVALDYBĖS TARYBA</dc:creator>
  <cp:keywords/>
  <cp:lastModifiedBy>Gintarė Tamašauskienė</cp:lastModifiedBy>
  <cp:revision>9</cp:revision>
  <cp:lastPrinted>2020-04-16T08:10:00Z</cp:lastPrinted>
  <dcterms:created xsi:type="dcterms:W3CDTF">2023-11-24T09:00:00Z</dcterms:created>
  <dcterms:modified xsi:type="dcterms:W3CDTF">2023-12-01T06:23:00Z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Grizli777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