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8E52A2" w14:textId="77777777" w:rsidR="00BD12F8" w:rsidRPr="00FD6B89" w:rsidRDefault="00BD12F8" w:rsidP="00BD12F8">
      <w:pPr>
        <w:pStyle w:val="hd"/>
        <w:spacing w:before="0" w:beforeAutospacing="0" w:after="0" w:afterAutospacing="0"/>
        <w:jc w:val="center"/>
        <w:rPr>
          <w:rFonts w:ascii="Times New Roman" w:eastAsia="Times New Roman" w:hAnsi="Times New Roman" w:cs="Times New Roman"/>
          <w:sz w:val="20"/>
          <w:szCs w:val="20"/>
          <w:lang w:val="lt-LT"/>
        </w:rPr>
      </w:pPr>
      <w:r w:rsidRPr="00FD6B89">
        <w:rPr>
          <w:noProof/>
          <w:lang w:val="lt-LT" w:eastAsia="lt-LT"/>
        </w:rPr>
        <w:drawing>
          <wp:inline distT="0" distB="0" distL="0" distR="0" wp14:anchorId="5AFFE68D" wp14:editId="263CA097">
            <wp:extent cx="581025" cy="647700"/>
            <wp:effectExtent l="0" t="0" r="9525" b="0"/>
            <wp:docPr id="1" name="Paveikslėlis 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47700"/>
                    </a:xfrm>
                    <a:prstGeom prst="rect">
                      <a:avLst/>
                    </a:prstGeom>
                    <a:noFill/>
                    <a:ln>
                      <a:noFill/>
                    </a:ln>
                  </pic:spPr>
                </pic:pic>
              </a:graphicData>
            </a:graphic>
          </wp:inline>
        </w:drawing>
      </w:r>
    </w:p>
    <w:p w14:paraId="6504F434" w14:textId="77777777" w:rsidR="00BD12F8" w:rsidRPr="00FD6B89" w:rsidRDefault="00BD12F8" w:rsidP="00BD12F8">
      <w:pPr>
        <w:pStyle w:val="hd"/>
        <w:spacing w:before="0" w:beforeAutospacing="0" w:after="0" w:afterAutospacing="0"/>
        <w:jc w:val="center"/>
        <w:rPr>
          <w:rFonts w:ascii="Times New Roman" w:eastAsia="Times New Roman" w:hAnsi="Times New Roman" w:cs="Times New Roman"/>
          <w:sz w:val="20"/>
          <w:szCs w:val="20"/>
          <w:lang w:val="lt-LT"/>
        </w:rPr>
      </w:pPr>
    </w:p>
    <w:p w14:paraId="0A1969B4" w14:textId="77777777" w:rsidR="00BD12F8" w:rsidRPr="00FD6B89" w:rsidRDefault="00BD12F8" w:rsidP="00BD12F8">
      <w:pPr>
        <w:keepNext/>
        <w:tabs>
          <w:tab w:val="left" w:pos="1296"/>
        </w:tabs>
        <w:jc w:val="center"/>
        <w:outlineLvl w:val="0"/>
        <w:rPr>
          <w:b/>
          <w:caps/>
        </w:rPr>
      </w:pPr>
      <w:r w:rsidRPr="00FD6B89">
        <w:rPr>
          <w:b/>
          <w:caps/>
        </w:rPr>
        <w:t>ŠILUTĖS RAJONO savivaldybės</w:t>
      </w:r>
    </w:p>
    <w:p w14:paraId="0BF8C6B5" w14:textId="77777777" w:rsidR="00BD12F8" w:rsidRPr="00FD6B89" w:rsidRDefault="00BD12F8" w:rsidP="00BD12F8">
      <w:pPr>
        <w:keepNext/>
        <w:tabs>
          <w:tab w:val="left" w:pos="1296"/>
        </w:tabs>
        <w:jc w:val="center"/>
        <w:outlineLvl w:val="0"/>
        <w:rPr>
          <w:b/>
        </w:rPr>
      </w:pPr>
      <w:r w:rsidRPr="00FD6B89">
        <w:rPr>
          <w:b/>
          <w:caps/>
        </w:rPr>
        <w:t>taryba</w:t>
      </w:r>
    </w:p>
    <w:p w14:paraId="61EBB697" w14:textId="77777777" w:rsidR="00BD12F8" w:rsidRPr="00FD6B89" w:rsidRDefault="00BD12F8" w:rsidP="00BD12F8">
      <w:pPr>
        <w:jc w:val="center"/>
        <w:rPr>
          <w:b/>
        </w:rPr>
      </w:pPr>
    </w:p>
    <w:p w14:paraId="2AC89879" w14:textId="77777777" w:rsidR="00BD12F8" w:rsidRPr="00FD6B89" w:rsidRDefault="00BD12F8" w:rsidP="00BD12F8">
      <w:pPr>
        <w:pStyle w:val="Betarp"/>
        <w:jc w:val="center"/>
        <w:rPr>
          <w:b/>
          <w:color w:val="000000" w:themeColor="text1"/>
          <w:lang w:val="lt-LT"/>
        </w:rPr>
      </w:pPr>
      <w:r w:rsidRPr="00FD6B89">
        <w:rPr>
          <w:b/>
          <w:color w:val="000000" w:themeColor="text1"/>
          <w:lang w:val="lt-LT"/>
        </w:rPr>
        <w:t>SPRENDIMAS</w:t>
      </w:r>
    </w:p>
    <w:p w14:paraId="6C8E16B9" w14:textId="77777777" w:rsidR="00BD12F8" w:rsidRPr="00FA070D" w:rsidRDefault="00BD12F8" w:rsidP="00BD12F8">
      <w:pPr>
        <w:widowControl/>
        <w:tabs>
          <w:tab w:val="left" w:pos="1134"/>
        </w:tabs>
        <w:suppressAutoHyphens w:val="0"/>
        <w:jc w:val="center"/>
        <w:rPr>
          <w:rFonts w:ascii="Times New Roman" w:hAnsi="Times New Roman" w:cs="Times New Roman"/>
          <w:b/>
          <w:bCs/>
        </w:rPr>
      </w:pPr>
      <w:r w:rsidRPr="00FA070D">
        <w:rPr>
          <w:rFonts w:ascii="Times New Roman" w:hAnsi="Times New Roman" w:cs="Times New Roman"/>
          <w:b/>
          <w:bCs/>
        </w:rPr>
        <w:t>DĖL NEKILNOJAMOJO TURTO PERDAVIMO PAGAL PANAUDOS SUTARTĮ VIEŠAJAI ĮSTAIGAI „PLAČIAJUOSTIS INTERNETAS“</w:t>
      </w:r>
    </w:p>
    <w:p w14:paraId="220A9CF6" w14:textId="77777777" w:rsidR="00BD12F8" w:rsidRPr="00272388" w:rsidRDefault="00BD12F8" w:rsidP="00BD12F8">
      <w:pPr>
        <w:rPr>
          <w:rFonts w:ascii="Times New Roman" w:hAnsi="Times New Roman" w:cs="Times New Roman"/>
          <w:b/>
        </w:rPr>
      </w:pPr>
    </w:p>
    <w:p w14:paraId="0C34569F" w14:textId="77777777" w:rsidR="00BD12F8" w:rsidRPr="00FD6B89" w:rsidRDefault="00BD12F8" w:rsidP="00BD12F8">
      <w:pPr>
        <w:pStyle w:val="Betarp"/>
        <w:jc w:val="center"/>
        <w:rPr>
          <w:color w:val="000000" w:themeColor="text1"/>
          <w:lang w:val="lt-LT"/>
        </w:rPr>
      </w:pPr>
      <w:r w:rsidRPr="00FD6B89">
        <w:rPr>
          <w:color w:val="000000" w:themeColor="text1"/>
          <w:lang w:val="lt-LT"/>
        </w:rPr>
        <w:t>2026 m.                 d.   Nr. T1-</w:t>
      </w:r>
    </w:p>
    <w:p w14:paraId="4EEBCFA7" w14:textId="77777777" w:rsidR="00BD12F8" w:rsidRPr="00FD6B89" w:rsidRDefault="00BD12F8" w:rsidP="00BD12F8">
      <w:pPr>
        <w:pStyle w:val="Betarp"/>
        <w:jc w:val="center"/>
        <w:rPr>
          <w:color w:val="000000" w:themeColor="text1"/>
          <w:lang w:val="lt-LT"/>
        </w:rPr>
      </w:pPr>
      <w:r w:rsidRPr="00FD6B89">
        <w:rPr>
          <w:color w:val="000000" w:themeColor="text1"/>
          <w:lang w:val="lt-LT"/>
        </w:rPr>
        <w:t>Šilutė</w:t>
      </w:r>
    </w:p>
    <w:p w14:paraId="478A14DB" w14:textId="77777777" w:rsidR="00BD12F8" w:rsidRPr="00FD6B89" w:rsidRDefault="00BD12F8" w:rsidP="00BD12F8">
      <w:pPr>
        <w:pStyle w:val="Betarp"/>
        <w:rPr>
          <w:color w:val="000000" w:themeColor="text1"/>
          <w:lang w:val="lt-LT"/>
        </w:rPr>
      </w:pPr>
    </w:p>
    <w:p w14:paraId="174EF193" w14:textId="2B904D5F" w:rsidR="00BD12F8" w:rsidRPr="00BD12F8" w:rsidRDefault="00BD12F8" w:rsidP="00BD12F8">
      <w:pPr>
        <w:pStyle w:val="Betarp"/>
        <w:ind w:firstLine="992"/>
        <w:jc w:val="both"/>
        <w:rPr>
          <w:lang w:val="lt-LT"/>
        </w:rPr>
      </w:pPr>
      <w:r w:rsidRPr="00FD6B89">
        <w:rPr>
          <w:lang w:val="lt-LT"/>
        </w:rPr>
        <w:t>Vadovaudamasi Lietuvos Respublikos vietos savivaldos įstatymo 15 straipsnio 2 dalies 19 punktu, Lietuvos Respublikos valstybės ir savivaldybių turto valdymo, naudojimo ir disponavimo juo įstatymo 14 straipsnio 1 dalies 2 punktu</w:t>
      </w:r>
      <w:r w:rsidR="00564C41">
        <w:rPr>
          <w:lang w:val="lt-LT"/>
        </w:rPr>
        <w:t xml:space="preserve"> ir</w:t>
      </w:r>
      <w:r w:rsidRPr="00FD6B89">
        <w:rPr>
          <w:lang w:val="lt-LT"/>
        </w:rPr>
        <w:t xml:space="preserve"> 4 dalimi, Šilutės rajono savivaldybės tarybos </w:t>
      </w:r>
      <w:r w:rsidRPr="001A7A5D">
        <w:rPr>
          <w:lang w:val="lt-LT"/>
        </w:rPr>
        <w:t xml:space="preserve">2026 m. balandžio 30 d. </w:t>
      </w:r>
      <w:r>
        <w:rPr>
          <w:lang w:val="lt-LT"/>
        </w:rPr>
        <w:t xml:space="preserve">sprendimu </w:t>
      </w:r>
      <w:r w:rsidRPr="001A7A5D">
        <w:rPr>
          <w:lang w:val="lt-LT"/>
        </w:rPr>
        <w:t>Nr. T1-1221</w:t>
      </w:r>
      <w:r w:rsidRPr="00FD6B89">
        <w:rPr>
          <w:lang w:val="lt-LT"/>
        </w:rPr>
        <w:t xml:space="preserve"> „Dėl Šilutės rajono savivaldybės turto perdavimo panaudos pagrindais laikinai neatlygintinai valdyti ir naudotis tvarkos aprašo patvirtinimo“</w:t>
      </w:r>
      <w:r w:rsidRPr="00FD6B89">
        <w:rPr>
          <w:color w:val="212529"/>
          <w:shd w:val="clear" w:color="auto" w:fill="FFFFFF"/>
          <w:lang w:val="lt-LT"/>
        </w:rPr>
        <w:t xml:space="preserve"> </w:t>
      </w:r>
      <w:r w:rsidRPr="00FD6B89">
        <w:rPr>
          <w:lang w:val="lt-LT"/>
        </w:rPr>
        <w:t>ir atsižvelgdama į viešosios įstaigos „</w:t>
      </w:r>
      <w:r>
        <w:rPr>
          <w:lang w:val="lt-LT"/>
        </w:rPr>
        <w:t>Plačiajuostis internet</w:t>
      </w:r>
      <w:r w:rsidRPr="00FD6B89">
        <w:rPr>
          <w:lang w:val="lt-LT"/>
        </w:rPr>
        <w:t xml:space="preserve">as“ </w:t>
      </w:r>
      <w:r w:rsidRPr="001A7A5D">
        <w:rPr>
          <w:lang w:val="lt-LT"/>
        </w:rPr>
        <w:t>2026-0</w:t>
      </w:r>
      <w:r>
        <w:rPr>
          <w:lang w:val="lt-LT"/>
        </w:rPr>
        <w:t>6-29</w:t>
      </w:r>
      <w:r w:rsidRPr="001A7A5D">
        <w:rPr>
          <w:lang w:val="lt-LT"/>
        </w:rPr>
        <w:t xml:space="preserve"> </w:t>
      </w:r>
      <w:r w:rsidRPr="00FD6B89">
        <w:rPr>
          <w:lang w:val="lt-LT"/>
        </w:rPr>
        <w:t xml:space="preserve">raštą </w:t>
      </w:r>
      <w:r w:rsidRPr="001A7A5D">
        <w:rPr>
          <w:lang w:val="lt-LT"/>
        </w:rPr>
        <w:t xml:space="preserve">Nr. </w:t>
      </w:r>
      <w:r w:rsidRPr="00BD12F8">
        <w:rPr>
          <w:lang w:val="lt-LT"/>
        </w:rPr>
        <w:t xml:space="preserve">R-275 </w:t>
      </w:r>
      <w:r w:rsidRPr="00FD6B89">
        <w:rPr>
          <w:lang w:val="lt-LT"/>
        </w:rPr>
        <w:t>„</w:t>
      </w:r>
      <w:r>
        <w:rPr>
          <w:lang w:val="lt-LT"/>
        </w:rPr>
        <w:t>D</w:t>
      </w:r>
      <w:r w:rsidRPr="00BD12F8">
        <w:rPr>
          <w:lang w:val="lt-LT"/>
        </w:rPr>
        <w:t>ėl negyvenamųjų patalpų suteikimo</w:t>
      </w:r>
      <w:r w:rsidRPr="00FD6B89">
        <w:rPr>
          <w:lang w:val="lt-LT"/>
        </w:rPr>
        <w:t xml:space="preserve">“, Šilutės rajono savivaldybės taryba </w:t>
      </w:r>
      <w:r>
        <w:rPr>
          <w:lang w:val="lt-LT"/>
        </w:rPr>
        <w:t xml:space="preserve"> </w:t>
      </w:r>
      <w:r w:rsidRPr="00FD6B89">
        <w:rPr>
          <w:lang w:val="lt-LT"/>
        </w:rPr>
        <w:t>n u s p r e n d ž i a:</w:t>
      </w:r>
    </w:p>
    <w:p w14:paraId="4A9649FA" w14:textId="77777777" w:rsidR="00FA070D" w:rsidRPr="00FA070D" w:rsidRDefault="00FA070D" w:rsidP="00FA070D">
      <w:pPr>
        <w:widowControl/>
        <w:suppressAutoHyphens w:val="0"/>
        <w:ind w:firstLine="851"/>
        <w:jc w:val="both"/>
        <w:rPr>
          <w:rFonts w:ascii="Times New Roman" w:hAnsi="Times New Roman" w:cs="Times New Roman"/>
          <w:lang w:eastAsia="lt-LT"/>
        </w:rPr>
      </w:pPr>
      <w:r w:rsidRPr="00FA070D">
        <w:rPr>
          <w:rFonts w:ascii="Times New Roman" w:hAnsi="Times New Roman" w:cs="Times New Roman"/>
          <w:lang w:eastAsia="lt-LT"/>
        </w:rPr>
        <w:t xml:space="preserve">1. Perduoti pagal panaudos sutartį 10 metų laikotarpiui neatlygintinai valdyti ir naudotis viešajai įstaigai „Plačiajuostis internetas“, juridinio asmens kodas </w:t>
      </w:r>
      <w:r w:rsidR="00FE26DA" w:rsidRPr="00FE26DA">
        <w:rPr>
          <w:rFonts w:ascii="Times New Roman" w:hAnsi="Times New Roman" w:cs="Times New Roman"/>
          <w:lang w:eastAsia="lt-LT"/>
        </w:rPr>
        <w:t>300149794</w:t>
      </w:r>
      <w:r w:rsidRPr="00FA070D">
        <w:rPr>
          <w:rFonts w:ascii="Times New Roman" w:hAnsi="Times New Roman" w:cs="Times New Roman"/>
          <w:lang w:eastAsia="lt-LT"/>
        </w:rPr>
        <w:t>, įstatuose numatytai veiklai vykdyti Šilutės rajono savivaldybei nuosavybės teise priklausantį nekilnojamąjį turtą:</w:t>
      </w:r>
    </w:p>
    <w:p w14:paraId="02A0D0CB" w14:textId="59F4F2F4" w:rsidR="00AA5648" w:rsidRDefault="00FA070D" w:rsidP="00AA5648">
      <w:pPr>
        <w:spacing w:line="276" w:lineRule="auto"/>
        <w:ind w:firstLine="851"/>
        <w:jc w:val="both"/>
        <w:rPr>
          <w:color w:val="000000"/>
          <w:lang w:eastAsia="lt-LT"/>
        </w:rPr>
      </w:pPr>
      <w:r w:rsidRPr="00FA070D">
        <w:rPr>
          <w:rFonts w:ascii="Times New Roman" w:hAnsi="Times New Roman" w:cs="Times New Roman"/>
          <w:lang w:eastAsia="lt-LT"/>
        </w:rPr>
        <w:t xml:space="preserve">1.1. </w:t>
      </w:r>
      <w:r w:rsidR="00AA5648">
        <w:rPr>
          <w:color w:val="000000"/>
          <w:lang w:eastAsia="lt-LT"/>
        </w:rPr>
        <w:t xml:space="preserve">Šilutėje, Kęstučio g. </w:t>
      </w:r>
      <w:r w:rsidR="00183EC1" w:rsidRPr="00183EC1">
        <w:rPr>
          <w:color w:val="000000"/>
          <w:lang w:eastAsia="lt-LT"/>
        </w:rPr>
        <w:t>3G-4</w:t>
      </w:r>
      <w:r w:rsidR="00AA5648">
        <w:rPr>
          <w:color w:val="000000"/>
          <w:lang w:eastAsia="lt-LT"/>
        </w:rPr>
        <w:t>, esančios garažų patalp</w:t>
      </w:r>
      <w:r w:rsidR="00183EC1">
        <w:rPr>
          <w:color w:val="000000"/>
          <w:lang w:eastAsia="lt-LT"/>
        </w:rPr>
        <w:t xml:space="preserve">os 19,81 </w:t>
      </w:r>
      <w:r w:rsidR="00183EC1" w:rsidRPr="00FA070D">
        <w:rPr>
          <w:rFonts w:ascii="Times New Roman" w:hAnsi="Times New Roman" w:cs="Times New Roman"/>
          <w:lang w:eastAsia="lt-LT"/>
        </w:rPr>
        <w:t xml:space="preserve">kv. metro ploto dalį </w:t>
      </w:r>
      <w:r w:rsidR="00AA5648">
        <w:rPr>
          <w:color w:val="000000"/>
          <w:lang w:eastAsia="lt-LT"/>
        </w:rPr>
        <w:t>(unikalus</w:t>
      </w:r>
      <w:r w:rsidR="00564C41">
        <w:rPr>
          <w:color w:val="000000"/>
          <w:lang w:eastAsia="lt-LT"/>
        </w:rPr>
        <w:t xml:space="preserve"> </w:t>
      </w:r>
      <w:r w:rsidR="00AA5648">
        <w:rPr>
          <w:color w:val="000000"/>
          <w:lang w:eastAsia="lt-LT"/>
        </w:rPr>
        <w:t>numeris 8896-9007-9016:0002, bendras plotas 421,11 kv. m, perduodamos patalpos pažymėjimas plane 1-23, plotas 19,81 kv. m).</w:t>
      </w:r>
      <w:r w:rsidR="00183EC1">
        <w:rPr>
          <w:color w:val="000000"/>
          <w:lang w:eastAsia="lt-LT"/>
        </w:rPr>
        <w:t xml:space="preserve"> </w:t>
      </w:r>
    </w:p>
    <w:p w14:paraId="6E76AE78" w14:textId="25195262" w:rsidR="00FA070D" w:rsidRPr="00FA070D" w:rsidRDefault="00FA070D" w:rsidP="00FA070D">
      <w:pPr>
        <w:widowControl/>
        <w:suppressAutoHyphens w:val="0"/>
        <w:ind w:firstLine="851"/>
        <w:jc w:val="both"/>
        <w:rPr>
          <w:rFonts w:ascii="Times New Roman" w:hAnsi="Times New Roman" w:cs="Times New Roman"/>
          <w:lang w:eastAsia="lt-LT"/>
        </w:rPr>
      </w:pPr>
      <w:r w:rsidRPr="00FA070D">
        <w:rPr>
          <w:rFonts w:ascii="Times New Roman" w:hAnsi="Times New Roman" w:cs="Times New Roman"/>
          <w:lang w:eastAsia="lt-LT"/>
        </w:rPr>
        <w:t>1.2. Šilutės r. sav., Gardame, Liepų g. 4-1, esančios administracinės patalpos 4,84 kv. metro ploto dalį  (unikalus numeris 4400-3198-2275:5607, bendras plotas 886,94 kv. m, perduodamos patalpos pažymėjimas plane 1-19, plotas 4,84  kv. m).</w:t>
      </w:r>
    </w:p>
    <w:p w14:paraId="5A1030AC" w14:textId="77777777" w:rsidR="00FA070D" w:rsidRPr="00FA070D" w:rsidRDefault="00FA070D" w:rsidP="00FA070D">
      <w:pPr>
        <w:widowControl/>
        <w:suppressAutoHyphens w:val="0"/>
        <w:ind w:firstLine="851"/>
        <w:jc w:val="both"/>
        <w:rPr>
          <w:rFonts w:ascii="Times New Roman" w:hAnsi="Times New Roman" w:cs="Times New Roman"/>
          <w:lang w:eastAsia="lt-LT"/>
        </w:rPr>
      </w:pPr>
      <w:r w:rsidRPr="00FA070D">
        <w:rPr>
          <w:rFonts w:ascii="Times New Roman" w:hAnsi="Times New Roman" w:cs="Times New Roman"/>
          <w:lang w:eastAsia="lt-LT"/>
        </w:rPr>
        <w:t xml:space="preserve">1.3. Šilutės r. sav., Juknaičių sen., Juknaičių k., Šiloko g. 3, esančio </w:t>
      </w:r>
      <w:r w:rsidR="002C39FE">
        <w:rPr>
          <w:rFonts w:ascii="Times New Roman" w:hAnsi="Times New Roman" w:cs="Times New Roman"/>
          <w:lang w:eastAsia="lt-LT"/>
        </w:rPr>
        <w:t>a</w:t>
      </w:r>
      <w:r w:rsidR="002C39FE" w:rsidRPr="002C39FE">
        <w:rPr>
          <w:rFonts w:ascii="Times New Roman" w:hAnsi="Times New Roman" w:cs="Times New Roman"/>
          <w:lang w:eastAsia="lt-LT"/>
        </w:rPr>
        <w:t>dministracini</w:t>
      </w:r>
      <w:r w:rsidR="002C39FE">
        <w:rPr>
          <w:rFonts w:ascii="Times New Roman" w:hAnsi="Times New Roman" w:cs="Times New Roman"/>
          <w:lang w:eastAsia="lt-LT"/>
        </w:rPr>
        <w:t>o</w:t>
      </w:r>
      <w:r w:rsidR="002C39FE" w:rsidRPr="002C39FE">
        <w:rPr>
          <w:rFonts w:ascii="Times New Roman" w:hAnsi="Times New Roman" w:cs="Times New Roman"/>
          <w:lang w:eastAsia="lt-LT"/>
        </w:rPr>
        <w:t xml:space="preserve"> su gydymo paskirties patalpomis</w:t>
      </w:r>
      <w:r w:rsidRPr="00FA070D">
        <w:rPr>
          <w:rFonts w:ascii="Times New Roman" w:hAnsi="Times New Roman" w:cs="Times New Roman"/>
          <w:lang w:eastAsia="lt-LT"/>
        </w:rPr>
        <w:t xml:space="preserve"> pastato</w:t>
      </w:r>
      <w:r w:rsidR="002C39FE">
        <w:rPr>
          <w:rFonts w:ascii="Times New Roman" w:hAnsi="Times New Roman" w:cs="Times New Roman"/>
          <w:lang w:eastAsia="lt-LT"/>
        </w:rPr>
        <w:t xml:space="preserve"> </w:t>
      </w:r>
      <w:r w:rsidR="009D2790">
        <w:rPr>
          <w:rFonts w:ascii="Times New Roman" w:hAnsi="Times New Roman" w:cs="Times New Roman"/>
          <w:lang w:eastAsia="lt-LT"/>
        </w:rPr>
        <w:t>5,40</w:t>
      </w:r>
      <w:r w:rsidRPr="00FA070D">
        <w:rPr>
          <w:rFonts w:ascii="Times New Roman" w:hAnsi="Times New Roman" w:cs="Times New Roman"/>
          <w:lang w:eastAsia="lt-LT"/>
        </w:rPr>
        <w:t xml:space="preserve"> kv. metro ploto dalį (unikalus numeris</w:t>
      </w:r>
      <w:r w:rsidR="002C39FE">
        <w:rPr>
          <w:rFonts w:ascii="Times New Roman" w:hAnsi="Times New Roman" w:cs="Times New Roman"/>
          <w:lang w:eastAsia="lt-LT"/>
        </w:rPr>
        <w:t xml:space="preserve"> </w:t>
      </w:r>
      <w:r w:rsidRPr="00FA070D">
        <w:rPr>
          <w:rFonts w:ascii="Times New Roman" w:hAnsi="Times New Roman" w:cs="Times New Roman"/>
          <w:lang w:eastAsia="lt-LT"/>
        </w:rPr>
        <w:t xml:space="preserve">8899-3021-1012, bendras plotas 763,36 kv. m, </w:t>
      </w:r>
      <w:r w:rsidR="009D2790" w:rsidRPr="00FA070D">
        <w:rPr>
          <w:rFonts w:ascii="Times New Roman" w:hAnsi="Times New Roman" w:cs="Times New Roman"/>
          <w:lang w:eastAsia="lt-LT"/>
        </w:rPr>
        <w:t xml:space="preserve">perduodama dalis patalpos, pažymėtos plane </w:t>
      </w:r>
      <w:r w:rsidRPr="00FA070D">
        <w:rPr>
          <w:rFonts w:ascii="Times New Roman" w:hAnsi="Times New Roman" w:cs="Times New Roman"/>
          <w:lang w:eastAsia="lt-LT"/>
        </w:rPr>
        <w:t>1-2</w:t>
      </w:r>
      <w:r w:rsidR="009D2790">
        <w:rPr>
          <w:rFonts w:ascii="Times New Roman" w:hAnsi="Times New Roman" w:cs="Times New Roman"/>
          <w:lang w:eastAsia="lt-LT"/>
        </w:rPr>
        <w:t>0</w:t>
      </w:r>
      <w:r w:rsidRPr="00FA070D">
        <w:rPr>
          <w:rFonts w:ascii="Times New Roman" w:hAnsi="Times New Roman" w:cs="Times New Roman"/>
          <w:lang w:eastAsia="lt-LT"/>
        </w:rPr>
        <w:t xml:space="preserve">, </w:t>
      </w:r>
      <w:r w:rsidR="009D2790">
        <w:rPr>
          <w:rFonts w:ascii="Times New Roman" w:hAnsi="Times New Roman" w:cs="Times New Roman"/>
          <w:lang w:eastAsia="lt-LT"/>
        </w:rPr>
        <w:t xml:space="preserve">perduodamas patalpos </w:t>
      </w:r>
      <w:r w:rsidRPr="00FA070D">
        <w:rPr>
          <w:rFonts w:ascii="Times New Roman" w:hAnsi="Times New Roman" w:cs="Times New Roman"/>
          <w:lang w:eastAsia="lt-LT"/>
        </w:rPr>
        <w:t xml:space="preserve">plotas </w:t>
      </w:r>
      <w:r w:rsidR="009D2790">
        <w:rPr>
          <w:rFonts w:ascii="Times New Roman" w:hAnsi="Times New Roman" w:cs="Times New Roman"/>
          <w:lang w:eastAsia="lt-LT"/>
        </w:rPr>
        <w:t>5,40</w:t>
      </w:r>
      <w:r w:rsidRPr="00FA070D">
        <w:rPr>
          <w:rFonts w:ascii="Times New Roman" w:hAnsi="Times New Roman" w:cs="Times New Roman"/>
          <w:lang w:eastAsia="lt-LT"/>
        </w:rPr>
        <w:t xml:space="preserve"> kv. m).</w:t>
      </w:r>
    </w:p>
    <w:p w14:paraId="3A2829CD" w14:textId="577A47FA" w:rsidR="00FA070D" w:rsidRPr="00FA070D" w:rsidRDefault="00FA070D" w:rsidP="00FA070D">
      <w:pPr>
        <w:widowControl/>
        <w:suppressAutoHyphens w:val="0"/>
        <w:ind w:firstLine="851"/>
        <w:jc w:val="both"/>
        <w:rPr>
          <w:rFonts w:ascii="Times New Roman" w:hAnsi="Times New Roman" w:cs="Times New Roman"/>
          <w:lang w:eastAsia="lt-LT"/>
        </w:rPr>
      </w:pPr>
      <w:r w:rsidRPr="00FA070D">
        <w:rPr>
          <w:rFonts w:ascii="Times New Roman" w:hAnsi="Times New Roman" w:cs="Times New Roman"/>
          <w:lang w:eastAsia="lt-LT"/>
        </w:rPr>
        <w:t xml:space="preserve">1.4. Šilutės r. sav., Katyčiuose, Turgaus a. 1, esančio kultūros namų pastato </w:t>
      </w:r>
      <w:r w:rsidR="009D2790" w:rsidRPr="009D2790">
        <w:rPr>
          <w:rFonts w:ascii="Times New Roman" w:hAnsi="Times New Roman" w:cs="Times New Roman"/>
          <w:lang w:eastAsia="lt-LT"/>
        </w:rPr>
        <w:t>5,80</w:t>
      </w:r>
      <w:r w:rsidR="009D2790">
        <w:rPr>
          <w:rFonts w:ascii="Times New Roman" w:hAnsi="Times New Roman" w:cs="Times New Roman"/>
          <w:lang w:eastAsia="lt-LT"/>
        </w:rPr>
        <w:t xml:space="preserve"> </w:t>
      </w:r>
      <w:r w:rsidRPr="00FA070D">
        <w:rPr>
          <w:rFonts w:ascii="Times New Roman" w:hAnsi="Times New Roman" w:cs="Times New Roman"/>
          <w:lang w:eastAsia="lt-LT"/>
        </w:rPr>
        <w:t>kv. metro ploto dalį (unikalus numeris 8892-0012-8011, bendras plotas 688,72 kv. m, perduodam</w:t>
      </w:r>
      <w:r w:rsidR="009D2790">
        <w:rPr>
          <w:rFonts w:ascii="Times New Roman" w:hAnsi="Times New Roman" w:cs="Times New Roman"/>
          <w:lang w:eastAsia="lt-LT"/>
        </w:rPr>
        <w:t>ų</w:t>
      </w:r>
      <w:r w:rsidRPr="00FA070D">
        <w:rPr>
          <w:rFonts w:ascii="Times New Roman" w:hAnsi="Times New Roman" w:cs="Times New Roman"/>
          <w:lang w:eastAsia="lt-LT"/>
        </w:rPr>
        <w:t xml:space="preserve"> patalp</w:t>
      </w:r>
      <w:r w:rsidR="009D2790">
        <w:rPr>
          <w:rFonts w:ascii="Times New Roman" w:hAnsi="Times New Roman" w:cs="Times New Roman"/>
          <w:lang w:eastAsia="lt-LT"/>
        </w:rPr>
        <w:t>ų</w:t>
      </w:r>
      <w:r w:rsidRPr="00FA070D">
        <w:rPr>
          <w:rFonts w:ascii="Times New Roman" w:hAnsi="Times New Roman" w:cs="Times New Roman"/>
          <w:lang w:eastAsia="lt-LT"/>
        </w:rPr>
        <w:t xml:space="preserve"> pažymėjimas plane 1-6,</w:t>
      </w:r>
      <w:r w:rsidR="009D2790">
        <w:rPr>
          <w:rFonts w:ascii="Times New Roman" w:hAnsi="Times New Roman" w:cs="Times New Roman"/>
          <w:lang w:eastAsia="lt-LT"/>
        </w:rPr>
        <w:t xml:space="preserve"> dalis </w:t>
      </w:r>
      <w:r w:rsidR="002C39FE">
        <w:rPr>
          <w:rFonts w:ascii="Times New Roman" w:hAnsi="Times New Roman" w:cs="Times New Roman"/>
          <w:lang w:eastAsia="lt-LT"/>
        </w:rPr>
        <w:t xml:space="preserve">patalpos </w:t>
      </w:r>
      <w:r w:rsidR="009D2790">
        <w:rPr>
          <w:rFonts w:ascii="Times New Roman" w:hAnsi="Times New Roman" w:cs="Times New Roman"/>
          <w:lang w:eastAsia="lt-LT"/>
        </w:rPr>
        <w:t>1-26, perduodam</w:t>
      </w:r>
      <w:r w:rsidR="002C39FE">
        <w:rPr>
          <w:rFonts w:ascii="Times New Roman" w:hAnsi="Times New Roman" w:cs="Times New Roman"/>
          <w:lang w:eastAsia="lt-LT"/>
        </w:rPr>
        <w:t>as</w:t>
      </w:r>
      <w:r w:rsidR="009D2790">
        <w:rPr>
          <w:rFonts w:ascii="Times New Roman" w:hAnsi="Times New Roman" w:cs="Times New Roman"/>
          <w:lang w:eastAsia="lt-LT"/>
        </w:rPr>
        <w:t xml:space="preserve"> patalpų</w:t>
      </w:r>
      <w:r w:rsidRPr="00FA070D">
        <w:rPr>
          <w:rFonts w:ascii="Times New Roman" w:hAnsi="Times New Roman" w:cs="Times New Roman"/>
          <w:lang w:eastAsia="lt-LT"/>
        </w:rPr>
        <w:t xml:space="preserve"> plotas </w:t>
      </w:r>
      <w:r w:rsidR="009D2790">
        <w:rPr>
          <w:rFonts w:ascii="Times New Roman" w:hAnsi="Times New Roman" w:cs="Times New Roman"/>
          <w:lang w:eastAsia="lt-LT"/>
        </w:rPr>
        <w:t>5,80</w:t>
      </w:r>
      <w:r w:rsidRPr="00FA070D">
        <w:rPr>
          <w:rFonts w:ascii="Times New Roman" w:hAnsi="Times New Roman" w:cs="Times New Roman"/>
          <w:lang w:eastAsia="lt-LT"/>
        </w:rPr>
        <w:t xml:space="preserve"> kv. m).</w:t>
      </w:r>
    </w:p>
    <w:p w14:paraId="31D865DB" w14:textId="77777777" w:rsidR="00FA070D" w:rsidRPr="00FA070D" w:rsidRDefault="00FA070D" w:rsidP="00FA070D">
      <w:pPr>
        <w:widowControl/>
        <w:suppressAutoHyphens w:val="0"/>
        <w:ind w:firstLine="851"/>
        <w:jc w:val="both"/>
        <w:rPr>
          <w:rFonts w:ascii="Times New Roman" w:hAnsi="Times New Roman" w:cs="Times New Roman"/>
          <w:lang w:eastAsia="lt-LT"/>
        </w:rPr>
      </w:pPr>
      <w:r w:rsidRPr="00FA070D">
        <w:rPr>
          <w:rFonts w:ascii="Times New Roman" w:hAnsi="Times New Roman" w:cs="Times New Roman"/>
          <w:lang w:eastAsia="lt-LT"/>
        </w:rPr>
        <w:t>1.5. Šilutės r. sav., Kintuose, Kuršių g. 17-1, esančios administracinės patalpos 5,46  kv. metro ploto dalį (unikalus</w:t>
      </w:r>
      <w:r w:rsidR="002C39FE">
        <w:rPr>
          <w:rFonts w:ascii="Times New Roman" w:hAnsi="Times New Roman" w:cs="Times New Roman"/>
          <w:lang w:eastAsia="lt-LT"/>
        </w:rPr>
        <w:t xml:space="preserve"> </w:t>
      </w:r>
      <w:r w:rsidRPr="00FA070D">
        <w:rPr>
          <w:rFonts w:ascii="Times New Roman" w:hAnsi="Times New Roman" w:cs="Times New Roman"/>
          <w:lang w:eastAsia="lt-LT"/>
        </w:rPr>
        <w:t>numeris 8893-6007-9013:0009, bendras plotas 99,34 kv. m,  perduodamos patalpos pažymėjimas plane 1-7, plotas 5,46 kv. m).</w:t>
      </w:r>
    </w:p>
    <w:p w14:paraId="55C847DE" w14:textId="77777777" w:rsidR="00FA070D" w:rsidRPr="00FA070D" w:rsidRDefault="00FA070D" w:rsidP="00FA070D">
      <w:pPr>
        <w:widowControl/>
        <w:suppressAutoHyphens w:val="0"/>
        <w:ind w:firstLine="851"/>
        <w:jc w:val="both"/>
        <w:rPr>
          <w:rFonts w:ascii="Times New Roman" w:hAnsi="Times New Roman" w:cs="Times New Roman"/>
          <w:lang w:eastAsia="lt-LT"/>
        </w:rPr>
      </w:pPr>
      <w:r w:rsidRPr="00FA070D">
        <w:rPr>
          <w:rFonts w:ascii="Times New Roman" w:hAnsi="Times New Roman" w:cs="Times New Roman"/>
          <w:lang w:eastAsia="lt-LT"/>
        </w:rPr>
        <w:t>1.6. Šilutės r. sav., Rusnėje, Neringos g. 7-</w:t>
      </w:r>
      <w:r w:rsidR="00E52A7F">
        <w:rPr>
          <w:rFonts w:ascii="Times New Roman" w:hAnsi="Times New Roman" w:cs="Times New Roman"/>
          <w:lang w:eastAsia="lt-LT"/>
        </w:rPr>
        <w:t>5</w:t>
      </w:r>
      <w:r w:rsidRPr="00FA070D">
        <w:rPr>
          <w:rFonts w:ascii="Times New Roman" w:hAnsi="Times New Roman" w:cs="Times New Roman"/>
          <w:lang w:eastAsia="lt-LT"/>
        </w:rPr>
        <w:t>, esančios a</w:t>
      </w:r>
      <w:r w:rsidR="00E52A7F">
        <w:rPr>
          <w:rFonts w:ascii="Times New Roman" w:hAnsi="Times New Roman" w:cs="Times New Roman"/>
          <w:lang w:eastAsia="lt-LT"/>
        </w:rPr>
        <w:t>dministracinės</w:t>
      </w:r>
      <w:r w:rsidRPr="00FA070D">
        <w:rPr>
          <w:rFonts w:ascii="Times New Roman" w:hAnsi="Times New Roman" w:cs="Times New Roman"/>
          <w:lang w:eastAsia="lt-LT"/>
        </w:rPr>
        <w:t xml:space="preserve"> patalpos 5,78 kv. metro ploto dalį (unikalus numeris </w:t>
      </w:r>
      <w:r w:rsidR="00E52A7F" w:rsidRPr="00E52A7F">
        <w:rPr>
          <w:rFonts w:ascii="Times New Roman" w:hAnsi="Times New Roman" w:cs="Times New Roman"/>
          <w:lang w:eastAsia="lt-LT"/>
        </w:rPr>
        <w:t>4400-4784-9369:9006</w:t>
      </w:r>
      <w:r w:rsidRPr="00FA070D">
        <w:rPr>
          <w:rFonts w:ascii="Times New Roman" w:hAnsi="Times New Roman" w:cs="Times New Roman"/>
          <w:lang w:eastAsia="lt-LT"/>
        </w:rPr>
        <w:t xml:space="preserve">, bendras plotas </w:t>
      </w:r>
      <w:r w:rsidR="002C39FE" w:rsidRPr="002C39FE">
        <w:rPr>
          <w:rFonts w:ascii="Times New Roman" w:hAnsi="Times New Roman" w:cs="Times New Roman"/>
          <w:lang w:eastAsia="lt-LT"/>
        </w:rPr>
        <w:t>485</w:t>
      </w:r>
      <w:r w:rsidR="002C39FE">
        <w:rPr>
          <w:rFonts w:ascii="Times New Roman" w:hAnsi="Times New Roman" w:cs="Times New Roman"/>
          <w:lang w:eastAsia="lt-LT"/>
        </w:rPr>
        <w:t>,</w:t>
      </w:r>
      <w:r w:rsidR="002C39FE" w:rsidRPr="002C39FE">
        <w:rPr>
          <w:rFonts w:ascii="Times New Roman" w:hAnsi="Times New Roman" w:cs="Times New Roman"/>
          <w:lang w:eastAsia="lt-LT"/>
        </w:rPr>
        <w:t>57</w:t>
      </w:r>
      <w:r w:rsidR="002C39FE">
        <w:rPr>
          <w:rFonts w:ascii="Times New Roman" w:hAnsi="Times New Roman" w:cs="Times New Roman"/>
          <w:lang w:eastAsia="lt-LT"/>
        </w:rPr>
        <w:t xml:space="preserve"> </w:t>
      </w:r>
      <w:r w:rsidRPr="00FA070D">
        <w:rPr>
          <w:rFonts w:ascii="Times New Roman" w:hAnsi="Times New Roman" w:cs="Times New Roman"/>
          <w:lang w:eastAsia="lt-LT"/>
        </w:rPr>
        <w:t>kv. m, perduodamos patalpos pažymėjimas plane 5-10, plotas 5,78 kv. m).</w:t>
      </w:r>
    </w:p>
    <w:p w14:paraId="7F79EA29" w14:textId="77777777" w:rsidR="00FA070D" w:rsidRPr="00FA070D" w:rsidRDefault="00FA070D" w:rsidP="00FA070D">
      <w:pPr>
        <w:widowControl/>
        <w:suppressAutoHyphens w:val="0"/>
        <w:ind w:firstLine="851"/>
        <w:jc w:val="both"/>
        <w:rPr>
          <w:rFonts w:ascii="Times New Roman" w:hAnsi="Times New Roman" w:cs="Times New Roman"/>
          <w:lang w:eastAsia="lt-LT"/>
        </w:rPr>
      </w:pPr>
      <w:r w:rsidRPr="00FA070D">
        <w:rPr>
          <w:rFonts w:ascii="Times New Roman" w:hAnsi="Times New Roman" w:cs="Times New Roman"/>
          <w:lang w:eastAsia="lt-LT"/>
        </w:rPr>
        <w:t>1.7. Šilutės r. sav., Saugų sen., Saugų  k., Mažosios Lietuvos g. 4-2, esančios administracinės patalpos 3,55 kv. metro ploto dalį (unikalus numeris 4400-2074-6645:6898,  bendras plotas 231,45 kv. m, perduodamos patalpos pažymėjimas plane 1-12,  plotas 3,55 kv. m).</w:t>
      </w:r>
    </w:p>
    <w:p w14:paraId="031910EC" w14:textId="77777777" w:rsidR="00FA070D" w:rsidRPr="00FA070D" w:rsidRDefault="00FA070D" w:rsidP="00FA070D">
      <w:pPr>
        <w:widowControl/>
        <w:suppressAutoHyphens w:val="0"/>
        <w:ind w:firstLine="851"/>
        <w:jc w:val="both"/>
        <w:rPr>
          <w:rFonts w:ascii="Times New Roman" w:hAnsi="Times New Roman" w:cs="Times New Roman"/>
          <w:lang w:eastAsia="lt-LT"/>
        </w:rPr>
      </w:pPr>
      <w:r w:rsidRPr="00FA070D">
        <w:rPr>
          <w:rFonts w:ascii="Times New Roman" w:hAnsi="Times New Roman" w:cs="Times New Roman"/>
          <w:lang w:eastAsia="lt-LT"/>
        </w:rPr>
        <w:t>1.8. Šilutės r. sav., Švėkšnoje, Liepų a. 24, esančio administracinio pastato 8,58 kv. metro ploto dalį (unikalus numeris 8896-6001-2010, bendras plotas 542,50 kv. m, perduodamos patalpos pažymėjimas plane 1-6, plotas 8,58 kv. m).</w:t>
      </w:r>
    </w:p>
    <w:p w14:paraId="73AAE21B" w14:textId="5B75FB80" w:rsidR="00FA070D" w:rsidRPr="00FA070D" w:rsidRDefault="00FA070D" w:rsidP="00FA070D">
      <w:pPr>
        <w:widowControl/>
        <w:suppressAutoHyphens w:val="0"/>
        <w:ind w:firstLine="851"/>
        <w:jc w:val="both"/>
        <w:rPr>
          <w:rFonts w:ascii="Times New Roman" w:hAnsi="Times New Roman" w:cs="Times New Roman"/>
          <w:lang w:eastAsia="lt-LT"/>
        </w:rPr>
      </w:pPr>
      <w:r w:rsidRPr="00FA070D">
        <w:rPr>
          <w:rFonts w:ascii="Times New Roman" w:hAnsi="Times New Roman" w:cs="Times New Roman"/>
          <w:lang w:eastAsia="lt-LT"/>
        </w:rPr>
        <w:lastRenderedPageBreak/>
        <w:t>1.9. Šilutės r. sav., Usėnų sen., Usėnų k., Veržės g. 1, esančio administracinio pastato 3,20</w:t>
      </w:r>
      <w:r w:rsidR="0046422A">
        <w:rPr>
          <w:rFonts w:ascii="Times New Roman" w:hAnsi="Times New Roman" w:cs="Times New Roman"/>
          <w:lang w:eastAsia="lt-LT"/>
        </w:rPr>
        <w:t xml:space="preserve"> kv. metro ploto dalį (</w:t>
      </w:r>
      <w:r w:rsidRPr="00FA070D">
        <w:rPr>
          <w:rFonts w:ascii="Times New Roman" w:hAnsi="Times New Roman" w:cs="Times New Roman"/>
          <w:lang w:eastAsia="lt-LT"/>
        </w:rPr>
        <w:t>unikalus numeris 8898-4007-5011, bendras plotas 430,75 kv. m, perduodamos patalpos pažymėjimas</w:t>
      </w:r>
      <w:r w:rsidR="00564C41">
        <w:rPr>
          <w:rFonts w:ascii="Times New Roman" w:hAnsi="Times New Roman" w:cs="Times New Roman"/>
          <w:lang w:eastAsia="lt-LT"/>
        </w:rPr>
        <w:t xml:space="preserve"> plane</w:t>
      </w:r>
      <w:r w:rsidRPr="00FA070D">
        <w:rPr>
          <w:rFonts w:ascii="Times New Roman" w:hAnsi="Times New Roman" w:cs="Times New Roman"/>
          <w:lang w:eastAsia="lt-LT"/>
        </w:rPr>
        <w:t xml:space="preserve"> 1-12, plotas 3,20 kv. m).</w:t>
      </w:r>
    </w:p>
    <w:p w14:paraId="7DB124BC" w14:textId="77777777" w:rsidR="00FA070D" w:rsidRPr="00FA070D" w:rsidRDefault="00FA070D" w:rsidP="00FA070D">
      <w:pPr>
        <w:widowControl/>
        <w:suppressAutoHyphens w:val="0"/>
        <w:ind w:firstLine="851"/>
        <w:jc w:val="both"/>
        <w:rPr>
          <w:rFonts w:ascii="Times New Roman" w:hAnsi="Times New Roman" w:cs="Times New Roman"/>
          <w:lang w:eastAsia="lt-LT"/>
        </w:rPr>
      </w:pPr>
      <w:r w:rsidRPr="00FA070D">
        <w:rPr>
          <w:rFonts w:ascii="Times New Roman" w:hAnsi="Times New Roman" w:cs="Times New Roman"/>
          <w:lang w:eastAsia="lt-LT"/>
        </w:rPr>
        <w:t>1.10. Šilutės r. sav., Vainute, Antano Baranausko g. 7, esančio administracinio pastato 2,00 kv. metro ploto dalį (unikalus numeris 8896-3003-6011, bendras plotas 299,19 kv. m, perduodama dalis patalpos, pažymėtos plane 1-3, perduodamas patalpos plotas 2,00 kv. m).</w:t>
      </w:r>
    </w:p>
    <w:p w14:paraId="433B15CF" w14:textId="09281B83" w:rsidR="007A7ECC" w:rsidRDefault="00FA070D" w:rsidP="007A7ECC">
      <w:pPr>
        <w:widowControl/>
        <w:suppressAutoHyphens w:val="0"/>
        <w:ind w:firstLine="851"/>
        <w:jc w:val="both"/>
      </w:pPr>
      <w:r w:rsidRPr="00FA070D">
        <w:rPr>
          <w:rFonts w:ascii="Times New Roman" w:hAnsi="Times New Roman" w:cs="Times New Roman"/>
          <w:lang w:eastAsia="lt-LT"/>
        </w:rPr>
        <w:t xml:space="preserve">1.11. Šilutės r. sav., Žemaičių Naumiestyje, Klaipėdos g. 1, esančio administracinio pastato </w:t>
      </w:r>
      <w:r w:rsidR="00196226">
        <w:rPr>
          <w:rFonts w:ascii="Times New Roman" w:hAnsi="Times New Roman" w:cs="Times New Roman"/>
          <w:lang w:eastAsia="lt-LT"/>
        </w:rPr>
        <w:t>1,79</w:t>
      </w:r>
      <w:r w:rsidRPr="00FA070D">
        <w:rPr>
          <w:rFonts w:ascii="Times New Roman" w:hAnsi="Times New Roman" w:cs="Times New Roman"/>
          <w:lang w:eastAsia="lt-LT"/>
        </w:rPr>
        <w:t xml:space="preserve"> kv. metro ploto dalį (unikalus numeris 8896-8005-9019, bendras plotas 299,61 kv. m, perduodam</w:t>
      </w:r>
      <w:r w:rsidR="00196226">
        <w:rPr>
          <w:rFonts w:ascii="Times New Roman" w:hAnsi="Times New Roman" w:cs="Times New Roman"/>
          <w:lang w:eastAsia="lt-LT"/>
        </w:rPr>
        <w:t>os</w:t>
      </w:r>
      <w:r w:rsidRPr="00FA070D">
        <w:rPr>
          <w:rFonts w:ascii="Times New Roman" w:hAnsi="Times New Roman" w:cs="Times New Roman"/>
          <w:lang w:eastAsia="lt-LT"/>
        </w:rPr>
        <w:t xml:space="preserve"> patalp</w:t>
      </w:r>
      <w:r w:rsidR="00196226">
        <w:rPr>
          <w:rFonts w:ascii="Times New Roman" w:hAnsi="Times New Roman" w:cs="Times New Roman"/>
          <w:lang w:eastAsia="lt-LT"/>
        </w:rPr>
        <w:t>os</w:t>
      </w:r>
      <w:r w:rsidRPr="00FA070D">
        <w:rPr>
          <w:rFonts w:ascii="Times New Roman" w:hAnsi="Times New Roman" w:cs="Times New Roman"/>
          <w:lang w:eastAsia="lt-LT"/>
        </w:rPr>
        <w:t xml:space="preserve"> pažymė</w:t>
      </w:r>
      <w:r w:rsidR="00196226">
        <w:rPr>
          <w:rFonts w:ascii="Times New Roman" w:hAnsi="Times New Roman" w:cs="Times New Roman"/>
          <w:lang w:eastAsia="lt-LT"/>
        </w:rPr>
        <w:t>jimas</w:t>
      </w:r>
      <w:r w:rsidRPr="00FA070D">
        <w:rPr>
          <w:rFonts w:ascii="Times New Roman" w:hAnsi="Times New Roman" w:cs="Times New Roman"/>
          <w:lang w:eastAsia="lt-LT"/>
        </w:rPr>
        <w:t xml:space="preserve"> plane 2-1</w:t>
      </w:r>
      <w:r w:rsidR="00196226">
        <w:rPr>
          <w:rFonts w:ascii="Times New Roman" w:hAnsi="Times New Roman" w:cs="Times New Roman"/>
          <w:lang w:eastAsia="lt-LT"/>
        </w:rPr>
        <w:t>2</w:t>
      </w:r>
      <w:r w:rsidR="00E52A7F">
        <w:rPr>
          <w:rFonts w:ascii="Times New Roman" w:hAnsi="Times New Roman" w:cs="Times New Roman"/>
          <w:lang w:eastAsia="lt-LT"/>
        </w:rPr>
        <w:t xml:space="preserve">, </w:t>
      </w:r>
      <w:r w:rsidR="00E52A7F" w:rsidRPr="00FA070D">
        <w:rPr>
          <w:rFonts w:ascii="Times New Roman" w:hAnsi="Times New Roman" w:cs="Times New Roman"/>
          <w:lang w:eastAsia="lt-LT"/>
        </w:rPr>
        <w:t xml:space="preserve">plotas </w:t>
      </w:r>
      <w:r w:rsidR="00E52A7F">
        <w:rPr>
          <w:rFonts w:ascii="Times New Roman" w:hAnsi="Times New Roman" w:cs="Times New Roman"/>
          <w:lang w:eastAsia="lt-LT"/>
        </w:rPr>
        <w:t>1,79</w:t>
      </w:r>
      <w:r w:rsidR="00E52A7F" w:rsidRPr="00FA070D">
        <w:rPr>
          <w:rFonts w:ascii="Times New Roman" w:hAnsi="Times New Roman" w:cs="Times New Roman"/>
          <w:lang w:eastAsia="lt-LT"/>
        </w:rPr>
        <w:t xml:space="preserve"> kv. m</w:t>
      </w:r>
      <w:r w:rsidRPr="00FA070D">
        <w:rPr>
          <w:rFonts w:ascii="Times New Roman" w:hAnsi="Times New Roman" w:cs="Times New Roman"/>
          <w:lang w:eastAsia="lt-LT"/>
        </w:rPr>
        <w:t>).</w:t>
      </w:r>
    </w:p>
    <w:p w14:paraId="10B1E929" w14:textId="62B43453" w:rsidR="007A7ECC" w:rsidRDefault="00FE26DA" w:rsidP="007A7ECC">
      <w:pPr>
        <w:widowControl/>
        <w:suppressAutoHyphens w:val="0"/>
        <w:ind w:firstLine="851"/>
        <w:jc w:val="both"/>
      </w:pPr>
      <w:r w:rsidRPr="00FD6B89">
        <w:t>2. Įgalioti Savivaldybės administracijos direktorių, o tarnybinių komandiruočių, atostogų, ligos ar kitais atvejais, kai jis negali eiti pareigų, Savivaldybės administracijos direktorių pavaduojantį asmenį, pasirašyti Savivaldybės vardu sprendime nurodyto turto panaudos sutartį bei perdavimo ir priėmimo aktą.</w:t>
      </w:r>
    </w:p>
    <w:p w14:paraId="09FD4893" w14:textId="364835C9" w:rsidR="007A7ECC" w:rsidRDefault="00FE26DA" w:rsidP="007A7ECC">
      <w:pPr>
        <w:widowControl/>
        <w:suppressAutoHyphens w:val="0"/>
        <w:ind w:firstLine="851"/>
        <w:jc w:val="both"/>
      </w:pPr>
      <w:r w:rsidRPr="00FD6B89">
        <w:t xml:space="preserve">3. </w:t>
      </w:r>
      <w:r w:rsidRPr="00FD6B89">
        <w:rPr>
          <w:color w:val="000000"/>
        </w:rPr>
        <w:t xml:space="preserve">Paskelbti šį sprendimą Šilutės rajono savivaldybės interneto svetainėje </w:t>
      </w:r>
      <w:hyperlink r:id="rId9" w:history="1">
        <w:r w:rsidRPr="00FD6B89">
          <w:rPr>
            <w:rStyle w:val="Hipersaitas"/>
            <w:color w:val="000000" w:themeColor="text1"/>
            <w:lang w:eastAsia="lt-LT"/>
          </w:rPr>
          <w:t>www.silute.lt</w:t>
        </w:r>
      </w:hyperlink>
      <w:r w:rsidRPr="00FD6B89">
        <w:t>.</w:t>
      </w:r>
    </w:p>
    <w:p w14:paraId="03882739" w14:textId="77777777" w:rsidR="00FE26DA" w:rsidRPr="00FD6B89" w:rsidRDefault="00FE26DA" w:rsidP="007A7ECC">
      <w:pPr>
        <w:widowControl/>
        <w:suppressAutoHyphens w:val="0"/>
        <w:ind w:firstLine="851"/>
        <w:jc w:val="both"/>
      </w:pPr>
      <w:bookmarkStart w:id="0" w:name="_GoBack"/>
      <w:bookmarkEnd w:id="0"/>
      <w:r w:rsidRPr="00FD6B89">
        <w:t>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1955563B" w14:textId="77777777" w:rsidR="00FE26DA" w:rsidRPr="00FD6B89" w:rsidRDefault="00FE26DA" w:rsidP="00FE26DA">
      <w:pPr>
        <w:tabs>
          <w:tab w:val="left" w:pos="1000"/>
        </w:tabs>
        <w:jc w:val="both"/>
      </w:pPr>
      <w:r w:rsidRPr="00FD6B89">
        <w:t xml:space="preserve"> </w:t>
      </w:r>
    </w:p>
    <w:p w14:paraId="79D9C276" w14:textId="77777777" w:rsidR="00FE26DA" w:rsidRPr="00FD6B89" w:rsidRDefault="00FE26DA" w:rsidP="00FE26DA">
      <w:pPr>
        <w:tabs>
          <w:tab w:val="left" w:pos="1000"/>
        </w:tabs>
        <w:jc w:val="both"/>
      </w:pPr>
    </w:p>
    <w:p w14:paraId="32062F71" w14:textId="77777777" w:rsidR="00FE26DA" w:rsidRPr="00FD6B89" w:rsidRDefault="00FE26DA" w:rsidP="00FE26DA">
      <w:pPr>
        <w:tabs>
          <w:tab w:val="left" w:pos="1000"/>
        </w:tabs>
        <w:jc w:val="both"/>
      </w:pPr>
    </w:p>
    <w:p w14:paraId="3256BE38" w14:textId="77777777" w:rsidR="00FE26DA" w:rsidRPr="00FD6B89" w:rsidRDefault="00FE26DA" w:rsidP="00FE26DA">
      <w:r w:rsidRPr="00FD6B89">
        <w:t>Savivaldybės meras</w:t>
      </w:r>
      <w:r w:rsidRPr="00FD6B89">
        <w:tab/>
        <w:t xml:space="preserve">                 </w:t>
      </w:r>
      <w:r w:rsidRPr="00FD6B89">
        <w:tab/>
      </w:r>
      <w:r w:rsidRPr="00FD6B89">
        <w:tab/>
      </w:r>
      <w:r w:rsidRPr="00FD6B89">
        <w:tab/>
        <w:t xml:space="preserve">     </w:t>
      </w:r>
      <w:r>
        <w:t xml:space="preserve">              </w:t>
      </w:r>
      <w:r w:rsidRPr="00FD6B89">
        <w:t xml:space="preserve">Vytautas Laurinaitis </w:t>
      </w:r>
    </w:p>
    <w:p w14:paraId="44CC3EB7" w14:textId="77777777" w:rsidR="00FE26DA" w:rsidRPr="00FD6B89" w:rsidRDefault="00FE26DA" w:rsidP="00FE26DA">
      <w:pPr>
        <w:rPr>
          <w:szCs w:val="20"/>
        </w:rPr>
      </w:pPr>
    </w:p>
    <w:p w14:paraId="6A8EBA2F" w14:textId="77777777" w:rsidR="00FE26DA" w:rsidRPr="00FD6B89" w:rsidRDefault="00FE26DA" w:rsidP="00FE26DA">
      <w:pPr>
        <w:rPr>
          <w:szCs w:val="20"/>
        </w:rPr>
      </w:pPr>
    </w:p>
    <w:p w14:paraId="008996C3" w14:textId="77777777" w:rsidR="00FE26DA" w:rsidRDefault="00FE26DA" w:rsidP="00FE26DA">
      <w:pPr>
        <w:rPr>
          <w:szCs w:val="20"/>
        </w:rPr>
      </w:pPr>
    </w:p>
    <w:p w14:paraId="396969B8" w14:textId="77777777" w:rsidR="00FE26DA" w:rsidRDefault="00FE26DA" w:rsidP="00FE26DA">
      <w:pPr>
        <w:rPr>
          <w:szCs w:val="20"/>
        </w:rPr>
      </w:pPr>
    </w:p>
    <w:p w14:paraId="1C097823" w14:textId="77777777" w:rsidR="00FE26DA" w:rsidRDefault="00FE26DA" w:rsidP="00FE26DA">
      <w:pPr>
        <w:rPr>
          <w:szCs w:val="20"/>
        </w:rPr>
      </w:pPr>
    </w:p>
    <w:p w14:paraId="32528FD0" w14:textId="77777777" w:rsidR="00FE26DA" w:rsidRDefault="00FE26DA" w:rsidP="00FE26DA">
      <w:pPr>
        <w:rPr>
          <w:szCs w:val="20"/>
        </w:rPr>
      </w:pPr>
    </w:p>
    <w:p w14:paraId="2463E1C6" w14:textId="77777777" w:rsidR="00FE26DA" w:rsidRDefault="00FE26DA" w:rsidP="00FE26DA">
      <w:pPr>
        <w:rPr>
          <w:szCs w:val="20"/>
        </w:rPr>
      </w:pPr>
    </w:p>
    <w:p w14:paraId="26D94026" w14:textId="77777777" w:rsidR="00FE26DA" w:rsidRDefault="00FE26DA" w:rsidP="00FE26DA">
      <w:pPr>
        <w:rPr>
          <w:szCs w:val="20"/>
        </w:rPr>
      </w:pPr>
    </w:p>
    <w:p w14:paraId="777EB5C3" w14:textId="77777777" w:rsidR="00FE26DA" w:rsidRDefault="00FE26DA" w:rsidP="00FE26DA">
      <w:pPr>
        <w:rPr>
          <w:szCs w:val="20"/>
        </w:rPr>
      </w:pPr>
    </w:p>
    <w:p w14:paraId="530FF060" w14:textId="77777777" w:rsidR="00FE26DA" w:rsidRDefault="00FE26DA" w:rsidP="00FE26DA">
      <w:pPr>
        <w:rPr>
          <w:szCs w:val="20"/>
        </w:rPr>
      </w:pPr>
    </w:p>
    <w:p w14:paraId="25857A81" w14:textId="77777777" w:rsidR="00FE26DA" w:rsidRDefault="00FE26DA" w:rsidP="00FE26DA">
      <w:pPr>
        <w:rPr>
          <w:szCs w:val="20"/>
        </w:rPr>
      </w:pPr>
    </w:p>
    <w:p w14:paraId="0CB9625C" w14:textId="77777777" w:rsidR="00FE26DA" w:rsidRDefault="00FE26DA" w:rsidP="00FE26DA">
      <w:pPr>
        <w:rPr>
          <w:szCs w:val="20"/>
        </w:rPr>
      </w:pPr>
    </w:p>
    <w:p w14:paraId="3EFF1F71" w14:textId="77777777" w:rsidR="00FE26DA" w:rsidRDefault="00FE26DA" w:rsidP="00FE26DA">
      <w:pPr>
        <w:rPr>
          <w:szCs w:val="20"/>
        </w:rPr>
      </w:pPr>
    </w:p>
    <w:p w14:paraId="5C65F87B" w14:textId="77777777" w:rsidR="00FE26DA" w:rsidRDefault="00FE26DA" w:rsidP="00FE26DA">
      <w:pPr>
        <w:rPr>
          <w:szCs w:val="20"/>
        </w:rPr>
      </w:pPr>
    </w:p>
    <w:p w14:paraId="4EFA7CFF" w14:textId="77777777" w:rsidR="00FE26DA" w:rsidRDefault="00FE26DA" w:rsidP="00FE26DA">
      <w:pPr>
        <w:rPr>
          <w:szCs w:val="20"/>
        </w:rPr>
      </w:pPr>
    </w:p>
    <w:p w14:paraId="7A9A1534" w14:textId="77777777" w:rsidR="00FE26DA" w:rsidRDefault="00FE26DA" w:rsidP="00FE26DA">
      <w:pPr>
        <w:rPr>
          <w:szCs w:val="20"/>
        </w:rPr>
      </w:pPr>
    </w:p>
    <w:p w14:paraId="042C728A" w14:textId="77777777" w:rsidR="00FE26DA" w:rsidRDefault="00FE26DA" w:rsidP="00FE26DA">
      <w:pPr>
        <w:rPr>
          <w:szCs w:val="20"/>
        </w:rPr>
      </w:pPr>
    </w:p>
    <w:p w14:paraId="3832DB58" w14:textId="77777777" w:rsidR="00FE26DA" w:rsidRDefault="00FE26DA" w:rsidP="00FE26DA">
      <w:pPr>
        <w:rPr>
          <w:szCs w:val="20"/>
        </w:rPr>
      </w:pPr>
    </w:p>
    <w:p w14:paraId="12159630" w14:textId="77777777" w:rsidR="00FE26DA" w:rsidRDefault="00FE26DA" w:rsidP="00FE26DA">
      <w:pPr>
        <w:rPr>
          <w:szCs w:val="20"/>
        </w:rPr>
      </w:pPr>
    </w:p>
    <w:p w14:paraId="612F7365" w14:textId="77777777" w:rsidR="00FE26DA" w:rsidRDefault="00FE26DA" w:rsidP="00FE26DA">
      <w:pPr>
        <w:rPr>
          <w:szCs w:val="20"/>
        </w:rPr>
      </w:pPr>
    </w:p>
    <w:p w14:paraId="746AE03A" w14:textId="77777777" w:rsidR="00FE26DA" w:rsidRDefault="00FE26DA" w:rsidP="00FE26DA">
      <w:pPr>
        <w:rPr>
          <w:szCs w:val="20"/>
        </w:rPr>
      </w:pPr>
    </w:p>
    <w:p w14:paraId="4328F88C" w14:textId="77777777" w:rsidR="00FE26DA" w:rsidRDefault="00FE26DA" w:rsidP="00FE26DA">
      <w:pPr>
        <w:rPr>
          <w:szCs w:val="20"/>
        </w:rPr>
      </w:pPr>
    </w:p>
    <w:p w14:paraId="15D3E6DB" w14:textId="77777777" w:rsidR="00FE26DA" w:rsidRDefault="00FE26DA" w:rsidP="00FE26DA">
      <w:pPr>
        <w:rPr>
          <w:szCs w:val="20"/>
        </w:rPr>
      </w:pPr>
    </w:p>
    <w:p w14:paraId="7D4C2AC8" w14:textId="77777777" w:rsidR="00FE26DA" w:rsidRDefault="00FE26DA" w:rsidP="00FE26DA">
      <w:pPr>
        <w:rPr>
          <w:szCs w:val="20"/>
        </w:rPr>
      </w:pPr>
    </w:p>
    <w:p w14:paraId="6E1248F1" w14:textId="77777777" w:rsidR="00FE26DA" w:rsidRPr="00FD6B89" w:rsidRDefault="00FE26DA" w:rsidP="00FE26DA">
      <w:pPr>
        <w:rPr>
          <w:szCs w:val="20"/>
        </w:rPr>
      </w:pPr>
    </w:p>
    <w:p w14:paraId="4E85435B" w14:textId="77777777" w:rsidR="00FE26DA" w:rsidRPr="00FD6B89" w:rsidRDefault="00FE26DA" w:rsidP="00FE26DA">
      <w:pPr>
        <w:rPr>
          <w:szCs w:val="20"/>
        </w:rPr>
      </w:pPr>
    </w:p>
    <w:p w14:paraId="6975D2FF" w14:textId="77777777" w:rsidR="00FE26DA" w:rsidRPr="00FD6B89" w:rsidRDefault="00FE26DA" w:rsidP="00FE26DA">
      <w:pPr>
        <w:jc w:val="both"/>
      </w:pPr>
      <w:r w:rsidRPr="00FD6B89">
        <w:t>Parengė</w:t>
      </w:r>
    </w:p>
    <w:p w14:paraId="682C71C7" w14:textId="77777777" w:rsidR="00FE26DA" w:rsidRPr="00FD6B89" w:rsidRDefault="00FE26DA" w:rsidP="00FE26DA">
      <w:pPr>
        <w:pStyle w:val="Betarp"/>
        <w:rPr>
          <w:lang w:val="lt-LT"/>
        </w:rPr>
      </w:pPr>
      <w:r w:rsidRPr="00FD6B89">
        <w:rPr>
          <w:lang w:val="lt-LT"/>
        </w:rPr>
        <w:t>Daiva Thumat, tel. +370 655 94 796, el. p. daiva.thumat@silute.lt</w:t>
      </w:r>
    </w:p>
    <w:p w14:paraId="0C15C3C6" w14:textId="77777777" w:rsidR="007D7F89" w:rsidRPr="004B14FA" w:rsidRDefault="00FE26DA" w:rsidP="0046422A">
      <w:pPr>
        <w:jc w:val="both"/>
        <w:rPr>
          <w:rFonts w:ascii="Times New Roman" w:hAnsi="Times New Roman" w:cs="Times New Roman"/>
          <w:bCs/>
          <w:iCs/>
        </w:rPr>
      </w:pPr>
      <w:r w:rsidRPr="00FD6B89">
        <w:t>2026-0</w:t>
      </w:r>
      <w:r>
        <w:t>7-15</w:t>
      </w:r>
    </w:p>
    <w:sectPr w:rsidR="007D7F89" w:rsidRPr="004B14FA" w:rsidSect="007A7ECC">
      <w:headerReference w:type="default" r:id="rId10"/>
      <w:foot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EAD80" w14:textId="77777777" w:rsidR="005A461B" w:rsidRDefault="005A461B">
      <w:r>
        <w:separator/>
      </w:r>
    </w:p>
  </w:endnote>
  <w:endnote w:type="continuationSeparator" w:id="0">
    <w:p w14:paraId="2F25B32E" w14:textId="77777777" w:rsidR="005A461B" w:rsidRDefault="005A4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horndale">
    <w:altName w:val="Times New Roman"/>
    <w:panose1 w:val="00000000000000000000"/>
    <w:charset w:val="BA"/>
    <w:family w:val="roman"/>
    <w:notTrueType/>
    <w:pitch w:val="variable"/>
    <w:sig w:usb0="00000005" w:usb1="00000000" w:usb2="00000000" w:usb3="00000000" w:csb0="0000008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LT">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2DEA7" w14:textId="77777777" w:rsidR="0089698B" w:rsidRPr="007C0409" w:rsidRDefault="0089698B" w:rsidP="007C0409">
    <w:pPr>
      <w:pStyle w:val="Porat"/>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65C17" w14:textId="77777777" w:rsidR="005A461B" w:rsidRDefault="005A461B">
      <w:r>
        <w:separator/>
      </w:r>
    </w:p>
  </w:footnote>
  <w:footnote w:type="continuationSeparator" w:id="0">
    <w:p w14:paraId="3480A226" w14:textId="77777777" w:rsidR="005A461B" w:rsidRDefault="005A46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6184192"/>
      <w:docPartObj>
        <w:docPartGallery w:val="Page Numbers (Top of Page)"/>
        <w:docPartUnique/>
      </w:docPartObj>
    </w:sdtPr>
    <w:sdtEndPr/>
    <w:sdtContent>
      <w:p w14:paraId="5CF862BC" w14:textId="6453DA56" w:rsidR="00564C41" w:rsidRDefault="00564C41">
        <w:pPr>
          <w:pStyle w:val="Antrats"/>
          <w:jc w:val="center"/>
        </w:pPr>
        <w:r>
          <w:fldChar w:fldCharType="begin"/>
        </w:r>
        <w:r>
          <w:instrText>PAGE   \* MERGEFORMAT</w:instrText>
        </w:r>
        <w:r>
          <w:fldChar w:fldCharType="separate"/>
        </w:r>
        <w:r w:rsidR="007A7ECC">
          <w:rPr>
            <w:noProof/>
          </w:rPr>
          <w:t>2</w:t>
        </w:r>
        <w:r>
          <w:fldChar w:fldCharType="end"/>
        </w:r>
      </w:p>
    </w:sdtContent>
  </w:sdt>
  <w:p w14:paraId="705F9D3F" w14:textId="77777777" w:rsidR="00564C41" w:rsidRDefault="00564C4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939CC"/>
    <w:multiLevelType w:val="hybridMultilevel"/>
    <w:tmpl w:val="8850104A"/>
    <w:lvl w:ilvl="0" w:tplc="01E6305C">
      <w:start w:val="1"/>
      <w:numFmt w:val="decimal"/>
      <w:lvlText w:val="%1."/>
      <w:lvlJc w:val="left"/>
      <w:pPr>
        <w:ind w:left="2055" w:hanging="1035"/>
      </w:pPr>
      <w:rPr>
        <w:rFonts w:hint="default"/>
        <w:color w:val="auto"/>
      </w:r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abstractNum w:abstractNumId="1" w15:restartNumberingAfterBreak="0">
    <w:nsid w:val="0DC912C6"/>
    <w:multiLevelType w:val="hybridMultilevel"/>
    <w:tmpl w:val="848C8F60"/>
    <w:lvl w:ilvl="0" w:tplc="26921860">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2" w15:restartNumberingAfterBreak="0">
    <w:nsid w:val="0FA3036C"/>
    <w:multiLevelType w:val="hybridMultilevel"/>
    <w:tmpl w:val="EA787DD0"/>
    <w:lvl w:ilvl="0" w:tplc="91365CE4">
      <w:start w:val="1"/>
      <w:numFmt w:val="decimal"/>
      <w:lvlText w:val="%1."/>
      <w:lvlJc w:val="left"/>
      <w:pPr>
        <w:ind w:left="1380" w:hanging="360"/>
      </w:pPr>
      <w:rPr>
        <w:rFonts w:hint="default"/>
      </w:r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abstractNum w:abstractNumId="3" w15:restartNumberingAfterBreak="0">
    <w:nsid w:val="48BB7032"/>
    <w:multiLevelType w:val="multilevel"/>
    <w:tmpl w:val="B32E725C"/>
    <w:lvl w:ilvl="0">
      <w:start w:val="1"/>
      <w:numFmt w:val="decimal"/>
      <w:lvlText w:val="%1."/>
      <w:lvlJc w:val="left"/>
      <w:pPr>
        <w:ind w:left="1669" w:hanging="960"/>
      </w:pPr>
      <w:rPr>
        <w:rFonts w:hint="default"/>
      </w:rPr>
    </w:lvl>
    <w:lvl w:ilvl="1">
      <w:start w:val="1"/>
      <w:numFmt w:val="decimal"/>
      <w:isLgl/>
      <w:lvlText w:val="%1.%2."/>
      <w:lvlJc w:val="left"/>
      <w:pPr>
        <w:ind w:left="2208" w:hanging="1215"/>
      </w:pPr>
      <w:rPr>
        <w:rFonts w:hint="default"/>
      </w:rPr>
    </w:lvl>
    <w:lvl w:ilvl="2">
      <w:start w:val="1"/>
      <w:numFmt w:val="decimal"/>
      <w:isLgl/>
      <w:lvlText w:val="%1.%2.%3."/>
      <w:lvlJc w:val="left"/>
      <w:pPr>
        <w:ind w:left="2208" w:hanging="1215"/>
      </w:pPr>
      <w:rPr>
        <w:rFonts w:hint="default"/>
      </w:rPr>
    </w:lvl>
    <w:lvl w:ilvl="3">
      <w:start w:val="1"/>
      <w:numFmt w:val="decimal"/>
      <w:isLgl/>
      <w:lvlText w:val="%1.%2.%3.%4."/>
      <w:lvlJc w:val="left"/>
      <w:pPr>
        <w:ind w:left="1924" w:hanging="1215"/>
      </w:pPr>
      <w:rPr>
        <w:rFonts w:hint="default"/>
      </w:rPr>
    </w:lvl>
    <w:lvl w:ilvl="4">
      <w:start w:val="1"/>
      <w:numFmt w:val="decimal"/>
      <w:isLgl/>
      <w:lvlText w:val="%1.%2.%3.%4.%5."/>
      <w:lvlJc w:val="left"/>
      <w:pPr>
        <w:ind w:left="1924" w:hanging="1215"/>
      </w:pPr>
      <w:rPr>
        <w:rFonts w:hint="default"/>
      </w:rPr>
    </w:lvl>
    <w:lvl w:ilvl="5">
      <w:start w:val="1"/>
      <w:numFmt w:val="decimal"/>
      <w:isLgl/>
      <w:lvlText w:val="%1.%2.%3.%4.%5.%6."/>
      <w:lvlJc w:val="left"/>
      <w:pPr>
        <w:ind w:left="1924" w:hanging="121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6CB66058"/>
    <w:multiLevelType w:val="hybridMultilevel"/>
    <w:tmpl w:val="86DC49EC"/>
    <w:lvl w:ilvl="0" w:tplc="C7CC62A8">
      <w:start w:val="1"/>
      <w:numFmt w:val="decimal"/>
      <w:lvlText w:val="%1."/>
      <w:lvlJc w:val="left"/>
      <w:pPr>
        <w:tabs>
          <w:tab w:val="num" w:pos="1410"/>
        </w:tabs>
        <w:ind w:left="1410" w:hanging="870"/>
      </w:pPr>
      <w:rPr>
        <w:rFonts w:hint="default"/>
      </w:rPr>
    </w:lvl>
    <w:lvl w:ilvl="1" w:tplc="20388B28">
      <w:numFmt w:val="none"/>
      <w:lvlText w:val=""/>
      <w:lvlJc w:val="left"/>
      <w:pPr>
        <w:tabs>
          <w:tab w:val="num" w:pos="360"/>
        </w:tabs>
      </w:pPr>
    </w:lvl>
    <w:lvl w:ilvl="2" w:tplc="1B5E4CDC">
      <w:numFmt w:val="none"/>
      <w:lvlText w:val=""/>
      <w:lvlJc w:val="left"/>
      <w:pPr>
        <w:tabs>
          <w:tab w:val="num" w:pos="360"/>
        </w:tabs>
      </w:pPr>
    </w:lvl>
    <w:lvl w:ilvl="3" w:tplc="EEEC5D42">
      <w:numFmt w:val="none"/>
      <w:lvlText w:val=""/>
      <w:lvlJc w:val="left"/>
      <w:pPr>
        <w:tabs>
          <w:tab w:val="num" w:pos="360"/>
        </w:tabs>
      </w:pPr>
    </w:lvl>
    <w:lvl w:ilvl="4" w:tplc="4B6E4E1E">
      <w:numFmt w:val="none"/>
      <w:lvlText w:val=""/>
      <w:lvlJc w:val="left"/>
      <w:pPr>
        <w:tabs>
          <w:tab w:val="num" w:pos="360"/>
        </w:tabs>
      </w:pPr>
    </w:lvl>
    <w:lvl w:ilvl="5" w:tplc="29B2D86A">
      <w:numFmt w:val="none"/>
      <w:lvlText w:val=""/>
      <w:lvlJc w:val="left"/>
      <w:pPr>
        <w:tabs>
          <w:tab w:val="num" w:pos="360"/>
        </w:tabs>
      </w:pPr>
    </w:lvl>
    <w:lvl w:ilvl="6" w:tplc="07BAB0F2">
      <w:numFmt w:val="none"/>
      <w:lvlText w:val=""/>
      <w:lvlJc w:val="left"/>
      <w:pPr>
        <w:tabs>
          <w:tab w:val="num" w:pos="360"/>
        </w:tabs>
      </w:pPr>
    </w:lvl>
    <w:lvl w:ilvl="7" w:tplc="DCCE89AA">
      <w:numFmt w:val="none"/>
      <w:lvlText w:val=""/>
      <w:lvlJc w:val="left"/>
      <w:pPr>
        <w:tabs>
          <w:tab w:val="num" w:pos="360"/>
        </w:tabs>
      </w:pPr>
    </w:lvl>
    <w:lvl w:ilvl="8" w:tplc="CA3CD326">
      <w:numFmt w:val="none"/>
      <w:lvlText w:val=""/>
      <w:lvlJc w:val="left"/>
      <w:pPr>
        <w:tabs>
          <w:tab w:val="num" w:pos="360"/>
        </w:tabs>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2CA"/>
    <w:rsid w:val="00003FBF"/>
    <w:rsid w:val="00006274"/>
    <w:rsid w:val="00017C75"/>
    <w:rsid w:val="00017E9C"/>
    <w:rsid w:val="00020504"/>
    <w:rsid w:val="00020C8E"/>
    <w:rsid w:val="000239B0"/>
    <w:rsid w:val="00032C7A"/>
    <w:rsid w:val="000342CA"/>
    <w:rsid w:val="0004270C"/>
    <w:rsid w:val="000443B8"/>
    <w:rsid w:val="00044978"/>
    <w:rsid w:val="00060510"/>
    <w:rsid w:val="00066AE1"/>
    <w:rsid w:val="000770A0"/>
    <w:rsid w:val="000808B0"/>
    <w:rsid w:val="00083180"/>
    <w:rsid w:val="000851CC"/>
    <w:rsid w:val="00091E12"/>
    <w:rsid w:val="00093273"/>
    <w:rsid w:val="00097470"/>
    <w:rsid w:val="000A6461"/>
    <w:rsid w:val="000C6832"/>
    <w:rsid w:val="000C7B4D"/>
    <w:rsid w:val="000E5422"/>
    <w:rsid w:val="000F1591"/>
    <w:rsid w:val="00106588"/>
    <w:rsid w:val="00112D1D"/>
    <w:rsid w:val="00115F15"/>
    <w:rsid w:val="001218BB"/>
    <w:rsid w:val="00130362"/>
    <w:rsid w:val="00131888"/>
    <w:rsid w:val="001339C1"/>
    <w:rsid w:val="0015432C"/>
    <w:rsid w:val="00181FA9"/>
    <w:rsid w:val="001836B8"/>
    <w:rsid w:val="00183EC1"/>
    <w:rsid w:val="00196226"/>
    <w:rsid w:val="001A172F"/>
    <w:rsid w:val="001A6B11"/>
    <w:rsid w:val="001B1341"/>
    <w:rsid w:val="001B2E11"/>
    <w:rsid w:val="0020103D"/>
    <w:rsid w:val="00201CFA"/>
    <w:rsid w:val="0020552E"/>
    <w:rsid w:val="00207C2D"/>
    <w:rsid w:val="002231DC"/>
    <w:rsid w:val="00230F37"/>
    <w:rsid w:val="0023186A"/>
    <w:rsid w:val="0024700C"/>
    <w:rsid w:val="00270005"/>
    <w:rsid w:val="00271A98"/>
    <w:rsid w:val="00272388"/>
    <w:rsid w:val="00273510"/>
    <w:rsid w:val="00274120"/>
    <w:rsid w:val="00274E1D"/>
    <w:rsid w:val="00276AD7"/>
    <w:rsid w:val="002772E5"/>
    <w:rsid w:val="00286BD7"/>
    <w:rsid w:val="002904AB"/>
    <w:rsid w:val="00297EBD"/>
    <w:rsid w:val="002B7A16"/>
    <w:rsid w:val="002C39FE"/>
    <w:rsid w:val="002D04EF"/>
    <w:rsid w:val="002D7BEB"/>
    <w:rsid w:val="002E06C5"/>
    <w:rsid w:val="002E0CB7"/>
    <w:rsid w:val="002F3854"/>
    <w:rsid w:val="003012F2"/>
    <w:rsid w:val="00310C23"/>
    <w:rsid w:val="00312FBA"/>
    <w:rsid w:val="00315353"/>
    <w:rsid w:val="0031714A"/>
    <w:rsid w:val="00330B42"/>
    <w:rsid w:val="003320D2"/>
    <w:rsid w:val="0034497D"/>
    <w:rsid w:val="003723FE"/>
    <w:rsid w:val="00375728"/>
    <w:rsid w:val="00383939"/>
    <w:rsid w:val="00390FC1"/>
    <w:rsid w:val="00394611"/>
    <w:rsid w:val="003B00F4"/>
    <w:rsid w:val="003B3920"/>
    <w:rsid w:val="003B7918"/>
    <w:rsid w:val="003C0C82"/>
    <w:rsid w:val="003C4BE7"/>
    <w:rsid w:val="003E41D3"/>
    <w:rsid w:val="003F518C"/>
    <w:rsid w:val="004030B3"/>
    <w:rsid w:val="00405771"/>
    <w:rsid w:val="004108AD"/>
    <w:rsid w:val="00415F3D"/>
    <w:rsid w:val="004209DE"/>
    <w:rsid w:val="00424BBB"/>
    <w:rsid w:val="00442B52"/>
    <w:rsid w:val="00444765"/>
    <w:rsid w:val="00463DCE"/>
    <w:rsid w:val="0046422A"/>
    <w:rsid w:val="00491665"/>
    <w:rsid w:val="00494A4C"/>
    <w:rsid w:val="004A333C"/>
    <w:rsid w:val="004A418C"/>
    <w:rsid w:val="004A46ED"/>
    <w:rsid w:val="004A494C"/>
    <w:rsid w:val="004A5CD3"/>
    <w:rsid w:val="004B14FA"/>
    <w:rsid w:val="004B4220"/>
    <w:rsid w:val="004D3EA1"/>
    <w:rsid w:val="004D6FDA"/>
    <w:rsid w:val="004E4919"/>
    <w:rsid w:val="004E5336"/>
    <w:rsid w:val="004F0E58"/>
    <w:rsid w:val="004F259B"/>
    <w:rsid w:val="004F3333"/>
    <w:rsid w:val="004F458D"/>
    <w:rsid w:val="00535442"/>
    <w:rsid w:val="00545905"/>
    <w:rsid w:val="00563683"/>
    <w:rsid w:val="00564C41"/>
    <w:rsid w:val="00571A30"/>
    <w:rsid w:val="00590BBB"/>
    <w:rsid w:val="00590F8C"/>
    <w:rsid w:val="0059110A"/>
    <w:rsid w:val="005A461B"/>
    <w:rsid w:val="005B03DD"/>
    <w:rsid w:val="005B159A"/>
    <w:rsid w:val="005B6C56"/>
    <w:rsid w:val="005B72CE"/>
    <w:rsid w:val="005C2D73"/>
    <w:rsid w:val="005D1635"/>
    <w:rsid w:val="005E0A40"/>
    <w:rsid w:val="005E1143"/>
    <w:rsid w:val="005E6809"/>
    <w:rsid w:val="005F0F04"/>
    <w:rsid w:val="005F261C"/>
    <w:rsid w:val="005F59B5"/>
    <w:rsid w:val="00605152"/>
    <w:rsid w:val="00607E0A"/>
    <w:rsid w:val="00615BC3"/>
    <w:rsid w:val="00616295"/>
    <w:rsid w:val="00617011"/>
    <w:rsid w:val="006344FA"/>
    <w:rsid w:val="00643330"/>
    <w:rsid w:val="00683BCD"/>
    <w:rsid w:val="00690616"/>
    <w:rsid w:val="00693163"/>
    <w:rsid w:val="006A44C9"/>
    <w:rsid w:val="006A50DD"/>
    <w:rsid w:val="006A5743"/>
    <w:rsid w:val="006A6618"/>
    <w:rsid w:val="006B7AF0"/>
    <w:rsid w:val="006B7F62"/>
    <w:rsid w:val="006E26BB"/>
    <w:rsid w:val="006E329C"/>
    <w:rsid w:val="006E3892"/>
    <w:rsid w:val="006F1260"/>
    <w:rsid w:val="006F3FC4"/>
    <w:rsid w:val="006F5FEE"/>
    <w:rsid w:val="006F7103"/>
    <w:rsid w:val="00713194"/>
    <w:rsid w:val="007177AE"/>
    <w:rsid w:val="00722590"/>
    <w:rsid w:val="00730861"/>
    <w:rsid w:val="0073279C"/>
    <w:rsid w:val="00733D48"/>
    <w:rsid w:val="00745833"/>
    <w:rsid w:val="00756356"/>
    <w:rsid w:val="007618C0"/>
    <w:rsid w:val="007865FC"/>
    <w:rsid w:val="0079504B"/>
    <w:rsid w:val="00795227"/>
    <w:rsid w:val="007A7ECC"/>
    <w:rsid w:val="007C0409"/>
    <w:rsid w:val="007D7F89"/>
    <w:rsid w:val="007E5AD4"/>
    <w:rsid w:val="007F1826"/>
    <w:rsid w:val="00832952"/>
    <w:rsid w:val="00842C0E"/>
    <w:rsid w:val="00845885"/>
    <w:rsid w:val="00864127"/>
    <w:rsid w:val="008735DB"/>
    <w:rsid w:val="00873B44"/>
    <w:rsid w:val="00874B8E"/>
    <w:rsid w:val="00876B60"/>
    <w:rsid w:val="0089698B"/>
    <w:rsid w:val="008D1CE8"/>
    <w:rsid w:val="008E550B"/>
    <w:rsid w:val="008F0E27"/>
    <w:rsid w:val="008F3303"/>
    <w:rsid w:val="008F710E"/>
    <w:rsid w:val="008F7316"/>
    <w:rsid w:val="009057E8"/>
    <w:rsid w:val="00913FA4"/>
    <w:rsid w:val="00957E35"/>
    <w:rsid w:val="00971B6B"/>
    <w:rsid w:val="00976A31"/>
    <w:rsid w:val="009820A2"/>
    <w:rsid w:val="00984A67"/>
    <w:rsid w:val="00996720"/>
    <w:rsid w:val="009A0C0A"/>
    <w:rsid w:val="009A7FDB"/>
    <w:rsid w:val="009B34E7"/>
    <w:rsid w:val="009C5026"/>
    <w:rsid w:val="009D2790"/>
    <w:rsid w:val="009F7883"/>
    <w:rsid w:val="00A0080E"/>
    <w:rsid w:val="00A02D0D"/>
    <w:rsid w:val="00A146EC"/>
    <w:rsid w:val="00A1651A"/>
    <w:rsid w:val="00A16583"/>
    <w:rsid w:val="00A33736"/>
    <w:rsid w:val="00A37FA2"/>
    <w:rsid w:val="00A438D7"/>
    <w:rsid w:val="00A55421"/>
    <w:rsid w:val="00A62624"/>
    <w:rsid w:val="00A73769"/>
    <w:rsid w:val="00A8488D"/>
    <w:rsid w:val="00A95865"/>
    <w:rsid w:val="00A9674A"/>
    <w:rsid w:val="00A9732A"/>
    <w:rsid w:val="00AA5648"/>
    <w:rsid w:val="00AB7F6B"/>
    <w:rsid w:val="00AC4EFC"/>
    <w:rsid w:val="00AE6F73"/>
    <w:rsid w:val="00AE7061"/>
    <w:rsid w:val="00AF0120"/>
    <w:rsid w:val="00AF2BA2"/>
    <w:rsid w:val="00B0023A"/>
    <w:rsid w:val="00B00677"/>
    <w:rsid w:val="00B05597"/>
    <w:rsid w:val="00B15983"/>
    <w:rsid w:val="00B35C06"/>
    <w:rsid w:val="00B41274"/>
    <w:rsid w:val="00B41EA9"/>
    <w:rsid w:val="00B47978"/>
    <w:rsid w:val="00B51E83"/>
    <w:rsid w:val="00B53C2F"/>
    <w:rsid w:val="00B61A50"/>
    <w:rsid w:val="00B64062"/>
    <w:rsid w:val="00B701BA"/>
    <w:rsid w:val="00B71CD6"/>
    <w:rsid w:val="00B80545"/>
    <w:rsid w:val="00B923F4"/>
    <w:rsid w:val="00BC0AD9"/>
    <w:rsid w:val="00BD12F8"/>
    <w:rsid w:val="00BE3542"/>
    <w:rsid w:val="00BF48C7"/>
    <w:rsid w:val="00C20C8E"/>
    <w:rsid w:val="00C26A33"/>
    <w:rsid w:val="00C34F68"/>
    <w:rsid w:val="00C4731B"/>
    <w:rsid w:val="00C51C5D"/>
    <w:rsid w:val="00C548CD"/>
    <w:rsid w:val="00C7083D"/>
    <w:rsid w:val="00C82994"/>
    <w:rsid w:val="00C8549A"/>
    <w:rsid w:val="00C858AD"/>
    <w:rsid w:val="00C875C5"/>
    <w:rsid w:val="00C91146"/>
    <w:rsid w:val="00CA12EB"/>
    <w:rsid w:val="00CA6B0D"/>
    <w:rsid w:val="00CC38DC"/>
    <w:rsid w:val="00CC62F8"/>
    <w:rsid w:val="00CD41C6"/>
    <w:rsid w:val="00CD7140"/>
    <w:rsid w:val="00CE001F"/>
    <w:rsid w:val="00CE2117"/>
    <w:rsid w:val="00CF4903"/>
    <w:rsid w:val="00CF61B0"/>
    <w:rsid w:val="00D042DC"/>
    <w:rsid w:val="00D068A3"/>
    <w:rsid w:val="00D107F0"/>
    <w:rsid w:val="00D26C7B"/>
    <w:rsid w:val="00D2702A"/>
    <w:rsid w:val="00D40862"/>
    <w:rsid w:val="00D4581B"/>
    <w:rsid w:val="00D5014E"/>
    <w:rsid w:val="00D50349"/>
    <w:rsid w:val="00D5099E"/>
    <w:rsid w:val="00D50D1C"/>
    <w:rsid w:val="00D56B98"/>
    <w:rsid w:val="00D7107D"/>
    <w:rsid w:val="00DA10C3"/>
    <w:rsid w:val="00DA2F84"/>
    <w:rsid w:val="00DA4B5A"/>
    <w:rsid w:val="00DA702E"/>
    <w:rsid w:val="00DE6021"/>
    <w:rsid w:val="00DF6DA3"/>
    <w:rsid w:val="00E0179D"/>
    <w:rsid w:val="00E21394"/>
    <w:rsid w:val="00E272A5"/>
    <w:rsid w:val="00E429FD"/>
    <w:rsid w:val="00E50E7B"/>
    <w:rsid w:val="00E52012"/>
    <w:rsid w:val="00E52A7F"/>
    <w:rsid w:val="00E62A05"/>
    <w:rsid w:val="00E636EC"/>
    <w:rsid w:val="00E81F6A"/>
    <w:rsid w:val="00E837C0"/>
    <w:rsid w:val="00E94BFB"/>
    <w:rsid w:val="00E9797D"/>
    <w:rsid w:val="00EA1EA3"/>
    <w:rsid w:val="00EA22B5"/>
    <w:rsid w:val="00EA38EA"/>
    <w:rsid w:val="00EA466B"/>
    <w:rsid w:val="00EB0978"/>
    <w:rsid w:val="00EB57A1"/>
    <w:rsid w:val="00EC0058"/>
    <w:rsid w:val="00EC10F0"/>
    <w:rsid w:val="00EC2D1B"/>
    <w:rsid w:val="00EC3597"/>
    <w:rsid w:val="00EC4484"/>
    <w:rsid w:val="00EC7E3A"/>
    <w:rsid w:val="00EF13AA"/>
    <w:rsid w:val="00F0293E"/>
    <w:rsid w:val="00F02A6A"/>
    <w:rsid w:val="00F07CC1"/>
    <w:rsid w:val="00F10F9D"/>
    <w:rsid w:val="00F3119A"/>
    <w:rsid w:val="00F340BA"/>
    <w:rsid w:val="00F34276"/>
    <w:rsid w:val="00F375F4"/>
    <w:rsid w:val="00F55FFD"/>
    <w:rsid w:val="00F56568"/>
    <w:rsid w:val="00F56DA8"/>
    <w:rsid w:val="00F57932"/>
    <w:rsid w:val="00F626A6"/>
    <w:rsid w:val="00F6639E"/>
    <w:rsid w:val="00F74346"/>
    <w:rsid w:val="00F93680"/>
    <w:rsid w:val="00F95750"/>
    <w:rsid w:val="00FA070D"/>
    <w:rsid w:val="00FD1020"/>
    <w:rsid w:val="00FE1ECA"/>
    <w:rsid w:val="00FE26DA"/>
    <w:rsid w:val="00FE68F5"/>
    <w:rsid w:val="00FE6CB9"/>
    <w:rsid w:val="00FF02AF"/>
    <w:rsid w:val="00FF20C9"/>
    <w:rsid w:val="00FF26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F586EC"/>
  <w15:chartTrackingRefBased/>
  <w15:docId w15:val="{BA56A810-C79D-4271-98B2-C3776CB2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42CA"/>
    <w:pPr>
      <w:widowControl w:val="0"/>
      <w:suppressAutoHyphens/>
    </w:pPr>
    <w:rPr>
      <w:rFonts w:ascii="Thorndale" w:hAnsi="Thorndale" w:cs="Tahoma"/>
      <w:sz w:val="24"/>
      <w:szCs w:val="24"/>
      <w:lang w:eastAsia="en-US"/>
    </w:rPr>
  </w:style>
  <w:style w:type="paragraph" w:styleId="Antrat1">
    <w:name w:val="heading 1"/>
    <w:basedOn w:val="prastasis"/>
    <w:next w:val="prastasis"/>
    <w:qFormat/>
    <w:rsid w:val="000342CA"/>
    <w:pPr>
      <w:keepNext/>
      <w:widowControl/>
      <w:suppressAutoHyphens w:val="0"/>
      <w:spacing w:before="240" w:after="60"/>
      <w:outlineLvl w:val="0"/>
    </w:pPr>
    <w:rPr>
      <w:rFonts w:ascii="Arial" w:hAnsi="Arial" w:cs="Arial"/>
      <w:b/>
      <w:bCs/>
      <w:kern w:val="32"/>
      <w:sz w:val="32"/>
      <w:szCs w:val="32"/>
      <w:lang w:val="en-GB"/>
    </w:rPr>
  </w:style>
  <w:style w:type="paragraph" w:styleId="Antrat2">
    <w:name w:val="heading 2"/>
    <w:basedOn w:val="prastasis"/>
    <w:next w:val="prastasis"/>
    <w:qFormat/>
    <w:rsid w:val="000342CA"/>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0342CA"/>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semiHidden/>
    <w:unhideWhenUsed/>
    <w:qFormat/>
    <w:rsid w:val="00A55421"/>
    <w:pPr>
      <w:keepNext/>
      <w:keepLines/>
      <w:spacing w:before="40"/>
      <w:outlineLvl w:val="3"/>
    </w:pPr>
    <w:rPr>
      <w:rFonts w:ascii="Calibri Light" w:hAnsi="Calibri Light" w:cs="Times New Roman"/>
      <w:i/>
      <w:iCs/>
      <w:color w:val="2E74B5"/>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0342CA"/>
    <w:rPr>
      <w:color w:val="0000FF"/>
      <w:u w:val="single"/>
    </w:rPr>
  </w:style>
  <w:style w:type="paragraph" w:styleId="Pavadinimas">
    <w:name w:val="Title"/>
    <w:basedOn w:val="prastasis"/>
    <w:qFormat/>
    <w:rsid w:val="000342CA"/>
    <w:pPr>
      <w:widowControl/>
      <w:tabs>
        <w:tab w:val="left" w:pos="0"/>
      </w:tabs>
      <w:suppressAutoHyphens w:val="0"/>
      <w:jc w:val="center"/>
    </w:pPr>
    <w:rPr>
      <w:rFonts w:ascii="Times New Roman" w:hAnsi="Times New Roman" w:cs="Times New Roman"/>
      <w:b/>
    </w:rPr>
  </w:style>
  <w:style w:type="paragraph" w:customStyle="1" w:styleId="MAZAS">
    <w:name w:val="MAZAS"/>
    <w:rsid w:val="000342CA"/>
    <w:pPr>
      <w:autoSpaceDE w:val="0"/>
      <w:autoSpaceDN w:val="0"/>
      <w:adjustRightInd w:val="0"/>
      <w:ind w:firstLine="312"/>
      <w:jc w:val="both"/>
    </w:pPr>
    <w:rPr>
      <w:rFonts w:ascii="TimesLT" w:hAnsi="TimesLT"/>
      <w:color w:val="000000"/>
      <w:sz w:val="8"/>
      <w:szCs w:val="8"/>
      <w:lang w:val="en-US" w:eastAsia="en-US"/>
    </w:rPr>
  </w:style>
  <w:style w:type="paragraph" w:customStyle="1" w:styleId="Patvirtinta">
    <w:name w:val="Patvirtinta"/>
    <w:rsid w:val="000342CA"/>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CharCharDiagramaDiagramaDiagramaDiagrama">
    <w:name w:val="Char Char Diagrama Diagrama Diagrama Diagrama"/>
    <w:basedOn w:val="prastasis"/>
    <w:rsid w:val="000342CA"/>
    <w:pPr>
      <w:widowControl/>
      <w:suppressAutoHyphens w:val="0"/>
      <w:spacing w:after="160" w:line="240" w:lineRule="exact"/>
    </w:pPr>
    <w:rPr>
      <w:rFonts w:ascii="Verdana" w:hAnsi="Verdana" w:cs="Times New Roman"/>
      <w:sz w:val="20"/>
      <w:szCs w:val="20"/>
      <w:lang w:val="en-US"/>
    </w:rPr>
  </w:style>
  <w:style w:type="paragraph" w:customStyle="1" w:styleId="ISTATYMAS">
    <w:name w:val="ISTATYMAS"/>
    <w:rsid w:val="000342CA"/>
    <w:pPr>
      <w:jc w:val="center"/>
    </w:pPr>
    <w:rPr>
      <w:rFonts w:ascii="TimesLT" w:hAnsi="TimesLT"/>
      <w:lang w:val="en-US" w:eastAsia="en-US"/>
    </w:rPr>
  </w:style>
  <w:style w:type="paragraph" w:customStyle="1" w:styleId="Pavadinimas1">
    <w:name w:val="Pavadinimas1"/>
    <w:basedOn w:val="prastasis"/>
    <w:rsid w:val="000342CA"/>
    <w:pPr>
      <w:keepLines/>
      <w:widowControl/>
      <w:autoSpaceDE w:val="0"/>
      <w:autoSpaceDN w:val="0"/>
      <w:adjustRightInd w:val="0"/>
      <w:spacing w:line="288" w:lineRule="auto"/>
      <w:ind w:left="850"/>
    </w:pPr>
    <w:rPr>
      <w:rFonts w:ascii="Times New Roman" w:hAnsi="Times New Roman" w:cs="Times New Roman"/>
      <w:b/>
      <w:bCs/>
      <w:caps/>
      <w:color w:val="000000"/>
      <w:sz w:val="22"/>
      <w:szCs w:val="22"/>
    </w:rPr>
  </w:style>
  <w:style w:type="paragraph" w:styleId="Debesliotekstas">
    <w:name w:val="Balloon Text"/>
    <w:basedOn w:val="prastasis"/>
    <w:semiHidden/>
    <w:rsid w:val="00CD7140"/>
    <w:rPr>
      <w:rFonts w:ascii="Tahoma" w:hAnsi="Tahoma"/>
      <w:sz w:val="16"/>
      <w:szCs w:val="16"/>
    </w:rPr>
  </w:style>
  <w:style w:type="paragraph" w:styleId="Antrats">
    <w:name w:val="header"/>
    <w:basedOn w:val="prastasis"/>
    <w:link w:val="AntratsDiagrama"/>
    <w:uiPriority w:val="99"/>
    <w:rsid w:val="00020504"/>
    <w:pPr>
      <w:tabs>
        <w:tab w:val="center" w:pos="4819"/>
        <w:tab w:val="right" w:pos="9638"/>
      </w:tabs>
    </w:pPr>
  </w:style>
  <w:style w:type="paragraph" w:styleId="Porat">
    <w:name w:val="footer"/>
    <w:basedOn w:val="prastasis"/>
    <w:rsid w:val="00020504"/>
    <w:pPr>
      <w:tabs>
        <w:tab w:val="center" w:pos="4819"/>
        <w:tab w:val="right" w:pos="9638"/>
      </w:tabs>
    </w:pPr>
  </w:style>
  <w:style w:type="character" w:customStyle="1" w:styleId="Antrat4Diagrama">
    <w:name w:val="Antraštė 4 Diagrama"/>
    <w:link w:val="Antrat4"/>
    <w:semiHidden/>
    <w:rsid w:val="00A55421"/>
    <w:rPr>
      <w:rFonts w:ascii="Calibri Light" w:eastAsia="Times New Roman" w:hAnsi="Calibri Light" w:cs="Times New Roman"/>
      <w:i/>
      <w:iCs/>
      <w:color w:val="2E74B5"/>
      <w:sz w:val="24"/>
      <w:szCs w:val="24"/>
      <w:lang w:eastAsia="en-US"/>
    </w:rPr>
  </w:style>
  <w:style w:type="character" w:customStyle="1" w:styleId="apple-converted-space">
    <w:name w:val="apple-converted-space"/>
    <w:basedOn w:val="Numatytasispastraiposriftas"/>
    <w:rsid w:val="00A55421"/>
  </w:style>
  <w:style w:type="paragraph" w:styleId="Betarp">
    <w:name w:val="No Spacing"/>
    <w:uiPriority w:val="1"/>
    <w:qFormat/>
    <w:rsid w:val="00605152"/>
    <w:rPr>
      <w:sz w:val="24"/>
      <w:szCs w:val="24"/>
      <w:lang w:val="en-GB" w:eastAsia="en-US"/>
    </w:rPr>
  </w:style>
  <w:style w:type="paragraph" w:styleId="Pagrindiniotekstotrauka">
    <w:name w:val="Body Text Indent"/>
    <w:basedOn w:val="prastasis"/>
    <w:link w:val="PagrindiniotekstotraukaDiagrama"/>
    <w:rsid w:val="00424BBB"/>
    <w:pPr>
      <w:widowControl/>
      <w:suppressAutoHyphens w:val="0"/>
      <w:ind w:firstLine="720"/>
    </w:pPr>
    <w:rPr>
      <w:rFonts w:ascii="Times New Roman" w:hAnsi="Times New Roman" w:cs="Times New Roman"/>
      <w:lang w:val="en-GB"/>
    </w:rPr>
  </w:style>
  <w:style w:type="character" w:customStyle="1" w:styleId="PagrindiniotekstotraukaDiagrama">
    <w:name w:val="Pagrindinio teksto įtrauka Diagrama"/>
    <w:link w:val="Pagrindiniotekstotrauka"/>
    <w:rsid w:val="00424BBB"/>
    <w:rPr>
      <w:sz w:val="24"/>
      <w:szCs w:val="24"/>
      <w:lang w:val="en-GB" w:eastAsia="en-US"/>
    </w:rPr>
  </w:style>
  <w:style w:type="paragraph" w:customStyle="1" w:styleId="hd">
    <w:name w:val="hd"/>
    <w:basedOn w:val="prastasis"/>
    <w:rsid w:val="00BD12F8"/>
    <w:pPr>
      <w:widowControl/>
      <w:suppressAutoHyphens w:val="0"/>
      <w:spacing w:before="100" w:beforeAutospacing="1" w:after="100" w:afterAutospacing="1"/>
    </w:pPr>
    <w:rPr>
      <w:rFonts w:ascii="Georgia" w:eastAsia="Arial Unicode MS" w:hAnsi="Georgia" w:cs="Arial Unicode MS"/>
      <w:lang w:val="en-GB"/>
    </w:rPr>
  </w:style>
  <w:style w:type="paragraph" w:styleId="Pataisymai">
    <w:name w:val="Revision"/>
    <w:hidden/>
    <w:uiPriority w:val="99"/>
    <w:semiHidden/>
    <w:rsid w:val="00564C41"/>
    <w:rPr>
      <w:rFonts w:ascii="Thorndale" w:hAnsi="Thorndale" w:cs="Tahoma"/>
      <w:sz w:val="24"/>
      <w:szCs w:val="24"/>
      <w:lang w:eastAsia="en-US"/>
    </w:rPr>
  </w:style>
  <w:style w:type="character" w:customStyle="1" w:styleId="AntratsDiagrama">
    <w:name w:val="Antraštės Diagrama"/>
    <w:basedOn w:val="Numatytasispastraiposriftas"/>
    <w:link w:val="Antrats"/>
    <w:uiPriority w:val="99"/>
    <w:rsid w:val="00564C41"/>
    <w:rPr>
      <w:rFonts w:ascii="Thorndale" w:hAnsi="Thorndale" w:cs="Tahom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799666">
      <w:bodyDiv w:val="1"/>
      <w:marLeft w:val="0"/>
      <w:marRight w:val="0"/>
      <w:marTop w:val="0"/>
      <w:marBottom w:val="0"/>
      <w:divBdr>
        <w:top w:val="none" w:sz="0" w:space="0" w:color="auto"/>
        <w:left w:val="none" w:sz="0" w:space="0" w:color="auto"/>
        <w:bottom w:val="none" w:sz="0" w:space="0" w:color="auto"/>
        <w:right w:val="none" w:sz="0" w:space="0" w:color="auto"/>
      </w:divBdr>
    </w:div>
    <w:div w:id="87762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ilute.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331dc3d71d364509b4dd4d40c323d764.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A282F-253B-4352-BD31-17B83368D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331dc3d71d364509b4dd4d40c323d764.dot</Template>
  <TotalTime>69</TotalTime>
  <Pages>2</Pages>
  <Words>3146</Words>
  <Characters>1794</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NEKILNOJAMOJO TURTO PERDAVIMO PAGAL PANAUDOS SUTARTĮ VIEŠAJAI ĮSTAIGAI "PLAČIAJUOSTIS INTERNETAS"</vt:lpstr>
      <vt:lpstr>DĖL NEKILNOJAMOJO TURTO PERDAVIMO PAGAL PANAUDOS SUTARTĮ VIEŠAJAI ĮSTAIGAI "PLAČIAJUOSTIS INTERNETAS"</vt:lpstr>
    </vt:vector>
  </TitlesOfParts>
  <Manager>2016-07-28</Manager>
  <Company>Silutes rajono savivaldybe</Company>
  <LinksUpToDate>false</LinksUpToDate>
  <CharactersWithSpaces>4931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NEKILNOJAMOJO TURTO PERDAVIMO PAGAL PANAUDOS SUTARTĮ VIEŠAJAI ĮSTAIGAI "PLAČIAJUOSTIS INTERNETAS"</dc:title>
  <dc:subject>T1-416</dc:subject>
  <dc:creator>ŠILUTĖS RAJONO SAVIVALDYBĖS TARYBA</dc:creator>
  <cp:keywords/>
  <cp:lastModifiedBy>Daiva Thumat</cp:lastModifiedBy>
  <cp:revision>12</cp:revision>
  <cp:lastPrinted>2016-07-26T08:00:00Z</cp:lastPrinted>
  <dcterms:created xsi:type="dcterms:W3CDTF">2026-07-15T13:05:00Z</dcterms:created>
  <dcterms:modified xsi:type="dcterms:W3CDTF">2026-07-16T12:38:00Z</dcterms:modified>
  <cp:category>SPRENDIMAS</cp:category>
</cp:coreProperties>
</file>