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2097D81" w14:textId="73D51D0B" w:rsidR="002B142C" w:rsidRPr="001074C0" w:rsidRDefault="007A7E08" w:rsidP="001074C0">
      <w:pPr>
        <w:keepNext/>
        <w:tabs>
          <w:tab w:val="left" w:pos="709"/>
        </w:tabs>
        <w:suppressAutoHyphens/>
        <w:jc w:val="center"/>
        <w:rPr>
          <w:color w:val="FF0000"/>
          <w:kern w:val="1"/>
          <w:szCs w:val="24"/>
          <w:lang w:eastAsia="ar-SA"/>
        </w:rPr>
      </w:pPr>
      <w:r w:rsidRPr="001074C0">
        <w:rPr>
          <w:noProof/>
          <w:lang w:eastAsia="lt-LT"/>
        </w:rPr>
        <w:drawing>
          <wp:inline distT="0" distB="0" distL="0" distR="0" wp14:anchorId="487ED99A" wp14:editId="4B86220D">
            <wp:extent cx="581025"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51209FCB" w14:textId="77777777" w:rsidR="000A6D19" w:rsidRPr="001074C0" w:rsidRDefault="000A6D19" w:rsidP="001074C0">
      <w:pPr>
        <w:keepNext/>
        <w:tabs>
          <w:tab w:val="left" w:pos="709"/>
        </w:tabs>
        <w:suppressAutoHyphens/>
        <w:jc w:val="center"/>
        <w:rPr>
          <w:b/>
          <w:bCs/>
          <w:kern w:val="1"/>
          <w:szCs w:val="24"/>
          <w:lang w:eastAsia="ar-SA"/>
        </w:rPr>
      </w:pPr>
    </w:p>
    <w:p w14:paraId="6B9F1818" w14:textId="77777777" w:rsidR="00241249" w:rsidRPr="001074C0" w:rsidRDefault="001074C0" w:rsidP="001074C0">
      <w:pPr>
        <w:jc w:val="center"/>
        <w:rPr>
          <w:b/>
        </w:rPr>
      </w:pPr>
      <w:r w:rsidRPr="001074C0">
        <w:rPr>
          <w:b/>
        </w:rPr>
        <w:t xml:space="preserve">ŠILUTĖS RAJONO SAVIVALDYBĖS </w:t>
      </w:r>
    </w:p>
    <w:p w14:paraId="516C3965" w14:textId="77777777" w:rsidR="001074C0" w:rsidRPr="001074C0" w:rsidRDefault="001074C0" w:rsidP="001074C0">
      <w:pPr>
        <w:jc w:val="center"/>
        <w:rPr>
          <w:b/>
        </w:rPr>
      </w:pPr>
      <w:r w:rsidRPr="001074C0">
        <w:rPr>
          <w:b/>
        </w:rPr>
        <w:t>TARYBA</w:t>
      </w:r>
    </w:p>
    <w:p w14:paraId="3FE2A817" w14:textId="77777777" w:rsidR="001074C0" w:rsidRPr="001074C0" w:rsidRDefault="001074C0" w:rsidP="001074C0">
      <w:pPr>
        <w:jc w:val="center"/>
      </w:pPr>
    </w:p>
    <w:p w14:paraId="7557505F" w14:textId="77777777" w:rsidR="001074C0" w:rsidRPr="001074C0" w:rsidRDefault="001074C0" w:rsidP="001074C0">
      <w:pPr>
        <w:jc w:val="center"/>
        <w:rPr>
          <w:b/>
        </w:rPr>
      </w:pPr>
      <w:r w:rsidRPr="001074C0">
        <w:rPr>
          <w:b/>
        </w:rPr>
        <w:t>SPRENDIMAS</w:t>
      </w:r>
    </w:p>
    <w:p w14:paraId="31B33A6F" w14:textId="06D046FC" w:rsidR="001074C0" w:rsidRPr="001074C0" w:rsidRDefault="001074C0" w:rsidP="001074C0">
      <w:pPr>
        <w:jc w:val="center"/>
        <w:rPr>
          <w:b/>
        </w:rPr>
      </w:pPr>
      <w:r w:rsidRPr="001074C0">
        <w:rPr>
          <w:b/>
        </w:rPr>
        <w:t xml:space="preserve">DĖL ŠILUTĖS RAJONO SAVIVALDYBĖS TARYBOS 2023 M. BALANDŽIO 27 D. SPRENDIMO </w:t>
      </w:r>
      <w:bookmarkStart w:id="0" w:name="n_0"/>
      <w:r w:rsidRPr="001074C0">
        <w:rPr>
          <w:b/>
        </w:rPr>
        <w:t>NR. T1-3</w:t>
      </w:r>
      <w:bookmarkEnd w:id="0"/>
      <w:r w:rsidRPr="001074C0">
        <w:rPr>
          <w:b/>
        </w:rPr>
        <w:t xml:space="preserve"> </w:t>
      </w:r>
      <w:r w:rsidR="002C6032">
        <w:rPr>
          <w:b/>
        </w:rPr>
        <w:t>„</w:t>
      </w:r>
      <w:r w:rsidRPr="001074C0">
        <w:rPr>
          <w:b/>
        </w:rPr>
        <w:t>DĖL ŠILUTĖS RAJONO SAVIVALDYBĖS TARYBOS KOMITETŲ SUDARYMO</w:t>
      </w:r>
      <w:r w:rsidR="002C6032">
        <w:rPr>
          <w:b/>
        </w:rPr>
        <w:t>“</w:t>
      </w:r>
      <w:r w:rsidRPr="001074C0">
        <w:rPr>
          <w:b/>
        </w:rPr>
        <w:t xml:space="preserve"> PAKEITIMO</w:t>
      </w:r>
    </w:p>
    <w:p w14:paraId="7C1D3CAE" w14:textId="77777777" w:rsidR="00B9226F" w:rsidRDefault="00B9226F" w:rsidP="001074C0">
      <w:pPr>
        <w:jc w:val="center"/>
      </w:pPr>
    </w:p>
    <w:p w14:paraId="5E821E03" w14:textId="77777777" w:rsidR="00B9226F" w:rsidRPr="001074C0" w:rsidRDefault="00B9226F" w:rsidP="001074C0">
      <w:pPr>
        <w:jc w:val="center"/>
      </w:pPr>
    </w:p>
    <w:p w14:paraId="6FADD61B" w14:textId="77777777" w:rsidR="001074C0" w:rsidRPr="001074C0" w:rsidRDefault="001074C0" w:rsidP="001074C0">
      <w:pPr>
        <w:jc w:val="center"/>
      </w:pPr>
      <w:r w:rsidRPr="001074C0">
        <w:t>202</w:t>
      </w:r>
      <w:r w:rsidR="006540CE">
        <w:t>6</w:t>
      </w:r>
      <w:r w:rsidRPr="001074C0">
        <w:t xml:space="preserve"> m. </w:t>
      </w:r>
      <w:r w:rsidR="006540CE">
        <w:t xml:space="preserve">               </w:t>
      </w:r>
      <w:r w:rsidRPr="001074C0">
        <w:t xml:space="preserve"> d. Nr. T1-</w:t>
      </w:r>
      <w:r w:rsidR="006540CE">
        <w:t xml:space="preserve"> </w:t>
      </w:r>
    </w:p>
    <w:p w14:paraId="7AFBAB96" w14:textId="77777777" w:rsidR="001074C0" w:rsidRPr="001074C0" w:rsidRDefault="001074C0" w:rsidP="001178A7">
      <w:pPr>
        <w:jc w:val="center"/>
      </w:pPr>
      <w:r w:rsidRPr="001074C0">
        <w:t>Šilutė</w:t>
      </w:r>
    </w:p>
    <w:p w14:paraId="23F29B58" w14:textId="77777777" w:rsidR="001074C0" w:rsidRDefault="001074C0" w:rsidP="001178A7">
      <w:pPr>
        <w:tabs>
          <w:tab w:val="left" w:pos="720"/>
        </w:tabs>
        <w:jc w:val="both"/>
        <w:rPr>
          <w:szCs w:val="24"/>
        </w:rPr>
      </w:pPr>
    </w:p>
    <w:p w14:paraId="4AA59D19" w14:textId="77777777" w:rsidR="006C730D" w:rsidRDefault="006C730D" w:rsidP="001178A7">
      <w:pPr>
        <w:tabs>
          <w:tab w:val="left" w:pos="720"/>
        </w:tabs>
        <w:jc w:val="both"/>
        <w:rPr>
          <w:szCs w:val="24"/>
        </w:rPr>
      </w:pPr>
    </w:p>
    <w:p w14:paraId="4E889A6D" w14:textId="77777777" w:rsidR="00241249" w:rsidRPr="00F761EF" w:rsidRDefault="00241249" w:rsidP="001074C0">
      <w:pPr>
        <w:tabs>
          <w:tab w:val="left" w:pos="720"/>
        </w:tabs>
        <w:ind w:firstLine="720"/>
        <w:jc w:val="both"/>
        <w:rPr>
          <w:szCs w:val="24"/>
        </w:rPr>
      </w:pPr>
      <w:r w:rsidRPr="00F761EF">
        <w:rPr>
          <w:szCs w:val="24"/>
        </w:rPr>
        <w:t xml:space="preserve">Vadovaudamasi Lietuvos Respublikos vietos savivaldos įstatymo </w:t>
      </w:r>
      <w:r w:rsidR="000D449A" w:rsidRPr="00F761EF">
        <w:rPr>
          <w:szCs w:val="24"/>
        </w:rPr>
        <w:t>1</w:t>
      </w:r>
      <w:r w:rsidR="002B70E8" w:rsidRPr="00F761EF">
        <w:rPr>
          <w:szCs w:val="24"/>
        </w:rPr>
        <w:t>5</w:t>
      </w:r>
      <w:r w:rsidRPr="00F761EF">
        <w:rPr>
          <w:szCs w:val="24"/>
        </w:rPr>
        <w:t xml:space="preserve"> straipsnio </w:t>
      </w:r>
      <w:r w:rsidR="002B70E8" w:rsidRPr="00F761EF">
        <w:rPr>
          <w:szCs w:val="24"/>
        </w:rPr>
        <w:t>2</w:t>
      </w:r>
      <w:r w:rsidRPr="00F761EF">
        <w:rPr>
          <w:szCs w:val="24"/>
        </w:rPr>
        <w:t xml:space="preserve"> dali</w:t>
      </w:r>
      <w:r w:rsidR="002B70E8" w:rsidRPr="00F761EF">
        <w:rPr>
          <w:szCs w:val="24"/>
        </w:rPr>
        <w:t>es 4 punktu</w:t>
      </w:r>
      <w:r w:rsidRPr="00F761EF">
        <w:rPr>
          <w:szCs w:val="24"/>
        </w:rPr>
        <w:t>,</w:t>
      </w:r>
      <w:r w:rsidR="001074C0" w:rsidRPr="00F761EF">
        <w:rPr>
          <w:szCs w:val="24"/>
        </w:rPr>
        <w:t xml:space="preserve"> </w:t>
      </w:r>
      <w:r w:rsidRPr="00F761EF">
        <w:rPr>
          <w:szCs w:val="24"/>
        </w:rPr>
        <w:t>Šilutės rajono savivaldybės taryba</w:t>
      </w:r>
      <w:r w:rsidR="001074C0" w:rsidRPr="00F761EF">
        <w:rPr>
          <w:szCs w:val="24"/>
        </w:rPr>
        <w:t xml:space="preserve"> </w:t>
      </w:r>
      <w:r w:rsidR="001074C0" w:rsidRPr="00F761EF">
        <w:rPr>
          <w:spacing w:val="60"/>
          <w:szCs w:val="24"/>
        </w:rPr>
        <w:t>nusprendžia</w:t>
      </w:r>
      <w:r w:rsidRPr="00F761EF">
        <w:rPr>
          <w:szCs w:val="24"/>
        </w:rPr>
        <w:t>:</w:t>
      </w:r>
    </w:p>
    <w:p w14:paraId="69993956" w14:textId="77777777" w:rsidR="006540CE" w:rsidRPr="00F761EF" w:rsidRDefault="006540CE" w:rsidP="001178A7">
      <w:pPr>
        <w:pStyle w:val="Betarp"/>
        <w:ind w:firstLine="720"/>
        <w:jc w:val="both"/>
        <w:rPr>
          <w:rFonts w:ascii="Times New Roman" w:hAnsi="Times New Roman"/>
          <w:kern w:val="1"/>
          <w:sz w:val="24"/>
          <w:szCs w:val="24"/>
          <w:lang w:eastAsia="ar-SA"/>
        </w:rPr>
      </w:pPr>
      <w:r w:rsidRPr="00F761EF">
        <w:rPr>
          <w:rFonts w:ascii="Times New Roman" w:hAnsi="Times New Roman"/>
          <w:kern w:val="1"/>
          <w:sz w:val="24"/>
          <w:szCs w:val="24"/>
          <w:lang w:eastAsia="ar-SA"/>
        </w:rPr>
        <w:t>1. Pakeisti Šilutės rajono savivaldybės tarybos 2023 m. balandžio 27 d. sprendimo Nr. T1-3 „Dėl Šilutės rajono savivaldybės tarybos komitetų sudarymo“ 2.1 papunktį ir išdėstyti jį taip:</w:t>
      </w:r>
    </w:p>
    <w:p w14:paraId="36398E1B" w14:textId="1536B459" w:rsidR="006540CE" w:rsidRPr="00F761EF" w:rsidRDefault="00733E69" w:rsidP="00F761EF">
      <w:pPr>
        <w:pStyle w:val="Betarp"/>
        <w:ind w:firstLine="720"/>
        <w:rPr>
          <w:rFonts w:ascii="Times New Roman" w:hAnsi="Times New Roman"/>
          <w:kern w:val="1"/>
          <w:sz w:val="24"/>
          <w:szCs w:val="24"/>
          <w:lang w:eastAsia="ar-SA"/>
        </w:rPr>
      </w:pPr>
      <w:r>
        <w:rPr>
          <w:rFonts w:ascii="Times New Roman" w:hAnsi="Times New Roman"/>
          <w:kern w:val="1"/>
          <w:sz w:val="24"/>
          <w:szCs w:val="24"/>
          <w:lang w:eastAsia="ar-SA"/>
        </w:rPr>
        <w:t>„2.1. __________________________________________</w:t>
      </w:r>
      <w:bookmarkStart w:id="1" w:name="_GoBack"/>
      <w:bookmarkEnd w:id="1"/>
      <w:r w:rsidR="006540CE" w:rsidRPr="00F761EF">
        <w:rPr>
          <w:rFonts w:ascii="Times New Roman" w:hAnsi="Times New Roman"/>
          <w:kern w:val="1"/>
          <w:sz w:val="24"/>
          <w:szCs w:val="24"/>
          <w:lang w:eastAsia="ar-SA"/>
        </w:rPr>
        <w:t>, Savivaldybės tarybos narys“.</w:t>
      </w:r>
    </w:p>
    <w:p w14:paraId="590D70EF" w14:textId="77777777" w:rsidR="00241249" w:rsidRPr="00F761EF" w:rsidRDefault="00241249" w:rsidP="001074C0">
      <w:pPr>
        <w:ind w:firstLine="720"/>
        <w:jc w:val="both"/>
        <w:rPr>
          <w:szCs w:val="24"/>
        </w:rPr>
      </w:pPr>
      <w:r w:rsidRPr="00F761EF">
        <w:rPr>
          <w:szCs w:val="24"/>
        </w:rPr>
        <w:t>2. Paskelbti šį sprendimą Šilutės rajono savivaldybės interneto svetainėje www.silute.lt.</w:t>
      </w:r>
    </w:p>
    <w:p w14:paraId="73B25378" w14:textId="77777777" w:rsidR="00241249" w:rsidRDefault="00241249" w:rsidP="001074C0">
      <w:pPr>
        <w:ind w:firstLine="720"/>
        <w:jc w:val="both"/>
        <w:rPr>
          <w:color w:val="000000"/>
          <w:szCs w:val="24"/>
          <w:shd w:val="clear" w:color="auto" w:fill="FFFFFF"/>
        </w:rPr>
      </w:pPr>
      <w:r w:rsidRPr="00F761EF">
        <w:rPr>
          <w:szCs w:val="24"/>
          <w:shd w:val="clear" w:color="auto" w:fill="FFFFFF"/>
        </w:rPr>
        <w:t xml:space="preserve">Šis </w:t>
      </w:r>
      <w:r w:rsidR="00BA0C74" w:rsidRPr="00F761EF">
        <w:rPr>
          <w:color w:val="000000"/>
          <w:szCs w:val="24"/>
          <w:shd w:val="clear" w:color="auto" w:fill="FFFFFF"/>
        </w:rPr>
        <w:t>sprendimas gali būti skundžiamas Lietuvos Respublikos administracinių bylų teisenos įstatymo nustatyta tvarka Lietuvos administracinių ginčų komisijos Klaipėdos apygardos skyriui (J. Janonio g. 24, Klaipėda) arba Regionų administracinio teismo Klaipėdos rūmams (Galinio Pylimo g. 9, Klaipėda)</w:t>
      </w:r>
      <w:r w:rsidR="00A928BF">
        <w:rPr>
          <w:color w:val="000000"/>
          <w:szCs w:val="24"/>
          <w:shd w:val="clear" w:color="auto" w:fill="FFFFFF"/>
        </w:rPr>
        <w:t>.</w:t>
      </w:r>
    </w:p>
    <w:p w14:paraId="1B3909D9" w14:textId="77777777" w:rsidR="00F761EF" w:rsidRDefault="00F761EF" w:rsidP="001178A7">
      <w:pPr>
        <w:jc w:val="both"/>
        <w:rPr>
          <w:color w:val="000000"/>
          <w:szCs w:val="24"/>
          <w:shd w:val="clear" w:color="auto" w:fill="FFFFFF"/>
        </w:rPr>
      </w:pPr>
    </w:p>
    <w:p w14:paraId="763B88FE" w14:textId="77777777" w:rsidR="00F761EF" w:rsidRDefault="00F761EF" w:rsidP="001178A7">
      <w:pPr>
        <w:jc w:val="both"/>
        <w:rPr>
          <w:color w:val="000000"/>
          <w:szCs w:val="24"/>
          <w:shd w:val="clear" w:color="auto" w:fill="FFFFFF"/>
        </w:rPr>
      </w:pPr>
    </w:p>
    <w:p w14:paraId="65037D32" w14:textId="77777777" w:rsidR="00ED2E4E" w:rsidRPr="001074C0" w:rsidRDefault="00ED2E4E" w:rsidP="001074C0">
      <w:pPr>
        <w:suppressAutoHyphens/>
        <w:jc w:val="both"/>
        <w:rPr>
          <w:kern w:val="1"/>
          <w:szCs w:val="24"/>
          <w:lang w:eastAsia="ar-SA"/>
        </w:rPr>
      </w:pPr>
    </w:p>
    <w:p w14:paraId="51E6C9FE" w14:textId="77777777" w:rsidR="005045A9" w:rsidRDefault="001074C0" w:rsidP="001074C0">
      <w:pPr>
        <w:tabs>
          <w:tab w:val="right" w:pos="9638"/>
        </w:tabs>
        <w:suppressAutoHyphens/>
        <w:rPr>
          <w:kern w:val="1"/>
          <w:szCs w:val="24"/>
          <w:lang w:eastAsia="ar-SA"/>
        </w:rPr>
      </w:pPr>
      <w:r>
        <w:rPr>
          <w:kern w:val="1"/>
          <w:szCs w:val="24"/>
          <w:lang w:eastAsia="ar-SA"/>
        </w:rPr>
        <w:t>Savivaldybės meras</w:t>
      </w:r>
      <w:r>
        <w:rPr>
          <w:kern w:val="1"/>
          <w:szCs w:val="24"/>
          <w:lang w:eastAsia="ar-SA"/>
        </w:rPr>
        <w:tab/>
        <w:t>Vytautas Laurinaitis</w:t>
      </w:r>
    </w:p>
    <w:p w14:paraId="3640768A" w14:textId="77777777" w:rsidR="001074C0" w:rsidRPr="001074C0" w:rsidRDefault="001074C0" w:rsidP="001178A7">
      <w:pPr>
        <w:tabs>
          <w:tab w:val="right" w:pos="9638"/>
        </w:tabs>
        <w:suppressAutoHyphens/>
        <w:rPr>
          <w:kern w:val="1"/>
          <w:szCs w:val="24"/>
          <w:lang w:eastAsia="ar-SA"/>
        </w:rPr>
      </w:pPr>
    </w:p>
    <w:p w14:paraId="621060F3" w14:textId="77777777" w:rsidR="00F761EF" w:rsidRDefault="00F761EF" w:rsidP="001074C0">
      <w:pPr>
        <w:jc w:val="both"/>
        <w:rPr>
          <w:szCs w:val="24"/>
        </w:rPr>
      </w:pPr>
    </w:p>
    <w:p w14:paraId="29643BCC" w14:textId="77777777" w:rsidR="00F761EF" w:rsidRDefault="00F761EF" w:rsidP="001074C0">
      <w:pPr>
        <w:jc w:val="both"/>
        <w:rPr>
          <w:szCs w:val="24"/>
        </w:rPr>
      </w:pPr>
    </w:p>
    <w:p w14:paraId="0556BBB5" w14:textId="77777777" w:rsidR="00F761EF" w:rsidRDefault="00F761EF" w:rsidP="001074C0">
      <w:pPr>
        <w:jc w:val="both"/>
        <w:rPr>
          <w:szCs w:val="24"/>
        </w:rPr>
      </w:pPr>
    </w:p>
    <w:p w14:paraId="6B6BC3E0" w14:textId="77777777" w:rsidR="00F761EF" w:rsidRDefault="00F761EF" w:rsidP="001074C0">
      <w:pPr>
        <w:jc w:val="both"/>
        <w:rPr>
          <w:szCs w:val="24"/>
        </w:rPr>
      </w:pPr>
    </w:p>
    <w:p w14:paraId="20466043" w14:textId="77777777" w:rsidR="00F761EF" w:rsidRDefault="00F761EF" w:rsidP="001074C0">
      <w:pPr>
        <w:jc w:val="both"/>
        <w:rPr>
          <w:szCs w:val="24"/>
        </w:rPr>
      </w:pPr>
    </w:p>
    <w:p w14:paraId="46E7B5CB" w14:textId="77777777" w:rsidR="00F761EF" w:rsidRDefault="00F761EF" w:rsidP="001074C0">
      <w:pPr>
        <w:jc w:val="both"/>
        <w:rPr>
          <w:szCs w:val="24"/>
        </w:rPr>
      </w:pPr>
    </w:p>
    <w:p w14:paraId="42360337" w14:textId="77777777" w:rsidR="00F761EF" w:rsidRDefault="00F761EF" w:rsidP="001074C0">
      <w:pPr>
        <w:jc w:val="both"/>
        <w:rPr>
          <w:szCs w:val="24"/>
        </w:rPr>
      </w:pPr>
    </w:p>
    <w:p w14:paraId="2D261FFC" w14:textId="77777777" w:rsidR="00F761EF" w:rsidRDefault="00F761EF" w:rsidP="001074C0">
      <w:pPr>
        <w:jc w:val="both"/>
        <w:rPr>
          <w:szCs w:val="24"/>
        </w:rPr>
      </w:pPr>
    </w:p>
    <w:p w14:paraId="605AE55D" w14:textId="77777777" w:rsidR="001178A7" w:rsidRDefault="001178A7" w:rsidP="001074C0">
      <w:pPr>
        <w:jc w:val="both"/>
        <w:rPr>
          <w:szCs w:val="24"/>
        </w:rPr>
      </w:pPr>
    </w:p>
    <w:p w14:paraId="2AA5D992" w14:textId="77777777" w:rsidR="00F761EF" w:rsidRDefault="00F761EF" w:rsidP="001074C0">
      <w:pPr>
        <w:jc w:val="both"/>
        <w:rPr>
          <w:szCs w:val="24"/>
        </w:rPr>
      </w:pPr>
    </w:p>
    <w:p w14:paraId="37987368" w14:textId="77777777" w:rsidR="00F761EF" w:rsidRDefault="00F761EF" w:rsidP="001074C0">
      <w:pPr>
        <w:jc w:val="both"/>
        <w:rPr>
          <w:szCs w:val="24"/>
        </w:rPr>
      </w:pPr>
    </w:p>
    <w:p w14:paraId="6E902D8D" w14:textId="77777777" w:rsidR="00F761EF" w:rsidRDefault="00F761EF" w:rsidP="001074C0">
      <w:pPr>
        <w:jc w:val="both"/>
        <w:rPr>
          <w:szCs w:val="24"/>
        </w:rPr>
      </w:pPr>
    </w:p>
    <w:p w14:paraId="2C307315" w14:textId="77777777" w:rsidR="00F761EF" w:rsidRDefault="00F761EF" w:rsidP="001074C0">
      <w:pPr>
        <w:jc w:val="both"/>
        <w:rPr>
          <w:szCs w:val="24"/>
        </w:rPr>
      </w:pPr>
    </w:p>
    <w:p w14:paraId="13A87C0B" w14:textId="77777777" w:rsidR="00F761EF" w:rsidRDefault="00F761EF" w:rsidP="001074C0">
      <w:pPr>
        <w:jc w:val="both"/>
        <w:rPr>
          <w:szCs w:val="24"/>
        </w:rPr>
      </w:pPr>
    </w:p>
    <w:p w14:paraId="479902D9" w14:textId="77777777" w:rsidR="001178A7" w:rsidRDefault="001178A7" w:rsidP="001074C0">
      <w:pPr>
        <w:jc w:val="both"/>
        <w:rPr>
          <w:szCs w:val="24"/>
        </w:rPr>
      </w:pPr>
    </w:p>
    <w:p w14:paraId="41AB7DC0" w14:textId="77777777" w:rsidR="00F761EF" w:rsidRDefault="00F761EF" w:rsidP="001074C0">
      <w:pPr>
        <w:jc w:val="both"/>
        <w:rPr>
          <w:szCs w:val="24"/>
        </w:rPr>
      </w:pPr>
    </w:p>
    <w:p w14:paraId="6B03FABA" w14:textId="77777777" w:rsidR="00241249" w:rsidRPr="001074C0" w:rsidRDefault="00241249" w:rsidP="001074C0">
      <w:pPr>
        <w:jc w:val="both"/>
        <w:rPr>
          <w:szCs w:val="24"/>
        </w:rPr>
      </w:pPr>
      <w:r w:rsidRPr="001074C0">
        <w:rPr>
          <w:szCs w:val="24"/>
        </w:rPr>
        <w:t>Parengė</w:t>
      </w:r>
    </w:p>
    <w:p w14:paraId="12B69275" w14:textId="77777777" w:rsidR="00241249" w:rsidRPr="001074C0" w:rsidRDefault="00F761EF" w:rsidP="001074C0">
      <w:pPr>
        <w:pStyle w:val="Betarp"/>
        <w:jc w:val="both"/>
        <w:rPr>
          <w:rFonts w:ascii="Times New Roman" w:hAnsi="Times New Roman"/>
          <w:sz w:val="24"/>
          <w:szCs w:val="24"/>
          <w:lang w:val="en-US"/>
        </w:rPr>
      </w:pPr>
      <w:r>
        <w:rPr>
          <w:rFonts w:ascii="Times New Roman" w:hAnsi="Times New Roman"/>
          <w:sz w:val="24"/>
          <w:szCs w:val="24"/>
        </w:rPr>
        <w:t xml:space="preserve">Loreta </w:t>
      </w:r>
      <w:proofErr w:type="spellStart"/>
      <w:r>
        <w:rPr>
          <w:rFonts w:ascii="Times New Roman" w:hAnsi="Times New Roman"/>
          <w:sz w:val="24"/>
          <w:szCs w:val="24"/>
        </w:rPr>
        <w:t>Pakalniškienė</w:t>
      </w:r>
      <w:proofErr w:type="spellEnd"/>
      <w:r w:rsidR="00E03AB3" w:rsidRPr="001074C0">
        <w:rPr>
          <w:rFonts w:ascii="Times New Roman" w:hAnsi="Times New Roman"/>
          <w:sz w:val="24"/>
          <w:szCs w:val="24"/>
        </w:rPr>
        <w:t xml:space="preserve">, </w:t>
      </w:r>
      <w:r w:rsidR="00E03AB3" w:rsidRPr="001074C0">
        <w:rPr>
          <w:rFonts w:ascii="Times New Roman" w:hAnsi="Times New Roman"/>
          <w:sz w:val="24"/>
          <w:szCs w:val="24"/>
          <w:lang w:eastAsia="lt-LT"/>
        </w:rPr>
        <w:t>tel. +370</w:t>
      </w:r>
      <w:r>
        <w:rPr>
          <w:rFonts w:ascii="Times New Roman" w:hAnsi="Times New Roman"/>
          <w:sz w:val="24"/>
          <w:szCs w:val="24"/>
          <w:lang w:eastAsia="lt-LT"/>
        </w:rPr>
        <w:t> 698 85 498</w:t>
      </w:r>
      <w:r w:rsidR="00E03AB3" w:rsidRPr="001074C0">
        <w:rPr>
          <w:rFonts w:ascii="Times New Roman" w:hAnsi="Times New Roman"/>
          <w:sz w:val="24"/>
          <w:szCs w:val="24"/>
          <w:lang w:eastAsia="lt-LT"/>
        </w:rPr>
        <w:t xml:space="preserve">, el. p. </w:t>
      </w:r>
      <w:r>
        <w:rPr>
          <w:rFonts w:ascii="Times New Roman" w:hAnsi="Times New Roman"/>
          <w:sz w:val="24"/>
          <w:szCs w:val="24"/>
          <w:lang w:eastAsia="lt-LT"/>
        </w:rPr>
        <w:t>loreta.pakalniskiene</w:t>
      </w:r>
      <w:r w:rsidR="00E03AB3" w:rsidRPr="001074C0">
        <w:rPr>
          <w:rFonts w:ascii="Times New Roman" w:hAnsi="Times New Roman"/>
          <w:sz w:val="24"/>
          <w:szCs w:val="24"/>
          <w:lang w:eastAsia="lt-LT"/>
        </w:rPr>
        <w:t>@silute.lt</w:t>
      </w:r>
    </w:p>
    <w:p w14:paraId="5A4948E8" w14:textId="11675589" w:rsidR="006540CE" w:rsidRPr="001074C0" w:rsidRDefault="00E03AB3" w:rsidP="001178A7">
      <w:pPr>
        <w:pStyle w:val="Betarp"/>
        <w:jc w:val="both"/>
        <w:rPr>
          <w:rFonts w:ascii="Times New Roman" w:hAnsi="Times New Roman"/>
          <w:kern w:val="1"/>
          <w:sz w:val="24"/>
          <w:szCs w:val="24"/>
          <w:lang w:eastAsia="ar-SA"/>
        </w:rPr>
      </w:pPr>
      <w:r w:rsidRPr="001074C0">
        <w:rPr>
          <w:rFonts w:ascii="Times New Roman" w:hAnsi="Times New Roman"/>
          <w:sz w:val="24"/>
          <w:szCs w:val="24"/>
        </w:rPr>
        <w:t>202</w:t>
      </w:r>
      <w:r w:rsidR="00F761EF">
        <w:rPr>
          <w:rFonts w:ascii="Times New Roman" w:hAnsi="Times New Roman"/>
          <w:sz w:val="24"/>
          <w:szCs w:val="24"/>
        </w:rPr>
        <w:t>6</w:t>
      </w:r>
      <w:r w:rsidRPr="001074C0">
        <w:rPr>
          <w:rFonts w:ascii="Times New Roman" w:hAnsi="Times New Roman"/>
          <w:sz w:val="24"/>
          <w:szCs w:val="24"/>
        </w:rPr>
        <w:t>-</w:t>
      </w:r>
      <w:r w:rsidR="00F761EF">
        <w:rPr>
          <w:rFonts w:ascii="Times New Roman" w:hAnsi="Times New Roman"/>
          <w:sz w:val="24"/>
          <w:szCs w:val="24"/>
        </w:rPr>
        <w:t>08-</w:t>
      </w:r>
      <w:r w:rsidR="006C730D">
        <w:rPr>
          <w:rFonts w:ascii="Times New Roman" w:hAnsi="Times New Roman"/>
          <w:sz w:val="24"/>
          <w:szCs w:val="24"/>
        </w:rPr>
        <w:t>05</w:t>
      </w:r>
    </w:p>
    <w:sectPr w:rsidR="006540CE" w:rsidRPr="001074C0" w:rsidSect="001074C0">
      <w:headerReference w:type="even" r:id="rId9"/>
      <w:headerReference w:type="default" r:id="rId10"/>
      <w:footerReference w:type="even" r:id="rId11"/>
      <w:footerReference w:type="default" r:id="rId12"/>
      <w:headerReference w:type="first" r:id="rId13"/>
      <w:footerReference w:type="first" r:id="rId14"/>
      <w:pgSz w:w="11907" w:h="16839"/>
      <w:pgMar w:top="1134" w:right="567" w:bottom="1134" w:left="1701" w:header="381" w:footer="567" w:gutter="0"/>
      <w:cols w:space="1296"/>
      <w:titlePg/>
      <w:docGrid w:linePitch="326"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1BB5E" w14:textId="77777777" w:rsidR="000317B6" w:rsidRDefault="000317B6">
      <w:pPr>
        <w:suppressAutoHyphens/>
        <w:rPr>
          <w:kern w:val="1"/>
          <w:szCs w:val="24"/>
          <w:lang w:val="en-GB" w:eastAsia="ar-SA"/>
        </w:rPr>
      </w:pPr>
      <w:r>
        <w:rPr>
          <w:kern w:val="1"/>
          <w:szCs w:val="24"/>
          <w:lang w:val="en-GB" w:eastAsia="ar-SA"/>
        </w:rPr>
        <w:separator/>
      </w:r>
    </w:p>
  </w:endnote>
  <w:endnote w:type="continuationSeparator" w:id="0">
    <w:p w14:paraId="2622AA1F" w14:textId="77777777" w:rsidR="000317B6" w:rsidRDefault="000317B6">
      <w:pPr>
        <w:suppressAutoHyphens/>
        <w:rPr>
          <w:kern w:val="1"/>
          <w:szCs w:val="24"/>
          <w:lang w:val="en-GB" w:eastAsia="ar-SA"/>
        </w:rPr>
      </w:pPr>
      <w:r>
        <w:rPr>
          <w:kern w:val="1"/>
          <w:szCs w:val="24"/>
          <w:lang w:val="en-GB" w:eastAsia="ar-SA"/>
        </w:rPr>
        <w:continuationSeparator/>
      </w:r>
    </w:p>
  </w:endnote>
  <w:endnote w:type="continuationNotice" w:id="1">
    <w:p w14:paraId="62B29128" w14:textId="77777777" w:rsidR="000317B6" w:rsidRDefault="000317B6">
      <w:pPr>
        <w:suppressAutoHyphens/>
        <w:rPr>
          <w:kern w:val="1"/>
          <w:szCs w:val="24"/>
          <w:lang w:val="en-GB" w:eastAsia="ar-S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31EB4" w14:textId="77777777" w:rsidR="001074C0" w:rsidRPr="001074C0" w:rsidRDefault="001074C0" w:rsidP="001074C0">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59AA44" w14:textId="77777777" w:rsidR="001074C0" w:rsidRPr="001074C0" w:rsidRDefault="001074C0" w:rsidP="001074C0">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85336C" w14:textId="77777777" w:rsidR="001074C0" w:rsidRPr="001074C0" w:rsidRDefault="001074C0" w:rsidP="001074C0">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D691DE" w14:textId="77777777" w:rsidR="000317B6" w:rsidRDefault="000317B6">
      <w:pPr>
        <w:suppressAutoHyphens/>
        <w:rPr>
          <w:kern w:val="1"/>
          <w:szCs w:val="24"/>
          <w:lang w:val="en-GB" w:eastAsia="ar-SA"/>
        </w:rPr>
      </w:pPr>
      <w:r>
        <w:rPr>
          <w:kern w:val="1"/>
          <w:szCs w:val="24"/>
          <w:lang w:val="en-GB" w:eastAsia="ar-SA"/>
        </w:rPr>
        <w:separator/>
      </w:r>
    </w:p>
  </w:footnote>
  <w:footnote w:type="continuationSeparator" w:id="0">
    <w:p w14:paraId="66512D19" w14:textId="77777777" w:rsidR="000317B6" w:rsidRDefault="000317B6">
      <w:pPr>
        <w:suppressAutoHyphens/>
        <w:rPr>
          <w:kern w:val="1"/>
          <w:szCs w:val="24"/>
          <w:lang w:val="en-GB" w:eastAsia="ar-SA"/>
        </w:rPr>
      </w:pPr>
      <w:r>
        <w:rPr>
          <w:kern w:val="1"/>
          <w:szCs w:val="24"/>
          <w:lang w:val="en-GB" w:eastAsia="ar-SA"/>
        </w:rPr>
        <w:continuationSeparator/>
      </w:r>
    </w:p>
  </w:footnote>
  <w:footnote w:type="continuationNotice" w:id="1">
    <w:p w14:paraId="419F4FA9" w14:textId="77777777" w:rsidR="000317B6" w:rsidRDefault="000317B6">
      <w:pPr>
        <w:suppressAutoHyphens/>
        <w:rPr>
          <w:kern w:val="1"/>
          <w:szCs w:val="24"/>
          <w:lang w:val="en-GB" w:eastAsia="ar-SA"/>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814DF4" w14:textId="77777777" w:rsidR="001074C0" w:rsidRDefault="001074C0" w:rsidP="00C3431B">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F761EF">
      <w:rPr>
        <w:rStyle w:val="Puslapionumeris"/>
        <w:noProof/>
      </w:rPr>
      <w:t>2</w:t>
    </w:r>
    <w:r>
      <w:rPr>
        <w:rStyle w:val="Puslapionumeris"/>
      </w:rPr>
      <w:fldChar w:fldCharType="end"/>
    </w:r>
  </w:p>
  <w:p w14:paraId="7C986DE4" w14:textId="77777777" w:rsidR="000A6D19" w:rsidRPr="001074C0" w:rsidRDefault="000A6D19" w:rsidP="001074C0">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F2B611" w14:textId="77777777" w:rsidR="001074C0" w:rsidRDefault="001074C0" w:rsidP="001074C0">
    <w:pPr>
      <w:pStyle w:val="Antrats"/>
      <w:framePr w:wrap="around"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Pr>
        <w:rStyle w:val="Puslapionumeris"/>
        <w:noProof/>
      </w:rPr>
      <w:t>1</w:t>
    </w:r>
    <w:r>
      <w:rPr>
        <w:rStyle w:val="Puslapionumeris"/>
      </w:rPr>
      <w:fldChar w:fldCharType="end"/>
    </w:r>
  </w:p>
  <w:p w14:paraId="3C3F84EA" w14:textId="77777777" w:rsidR="000A6D19" w:rsidRPr="001074C0" w:rsidRDefault="000A6D19" w:rsidP="001074C0">
    <w:pPr>
      <w:pStyle w:val="Antrat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A37EB1" w14:textId="77777777" w:rsidR="001074C0" w:rsidRPr="001074C0" w:rsidRDefault="001074C0" w:rsidP="001074C0">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807DC"/>
    <w:multiLevelType w:val="multilevel"/>
    <w:tmpl w:val="5FE41E7A"/>
    <w:lvl w:ilvl="0">
      <w:start w:val="1"/>
      <w:numFmt w:val="decimal"/>
      <w:lvlText w:val="%1."/>
      <w:lvlJc w:val="left"/>
      <w:pPr>
        <w:ind w:left="405" w:hanging="405"/>
      </w:pPr>
      <w:rPr>
        <w:rFonts w:hint="default"/>
      </w:rPr>
    </w:lvl>
    <w:lvl w:ilvl="1">
      <w:start w:val="1"/>
      <w:numFmt w:val="decimal"/>
      <w:lvlText w:val="%1.%2."/>
      <w:lvlJc w:val="left"/>
      <w:pPr>
        <w:ind w:left="1114" w:hanging="4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6912329A"/>
    <w:multiLevelType w:val="multilevel"/>
    <w:tmpl w:val="1A1868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742036D1"/>
    <w:multiLevelType w:val="multilevel"/>
    <w:tmpl w:val="6AD62B36"/>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396"/>
  <w:doNotHyphenateCaps/>
  <w:defaultTableStyle w:val="prastasis"/>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B29"/>
    <w:rsid w:val="00004291"/>
    <w:rsid w:val="000054D0"/>
    <w:rsid w:val="000317B6"/>
    <w:rsid w:val="000344FD"/>
    <w:rsid w:val="0004380F"/>
    <w:rsid w:val="0007351F"/>
    <w:rsid w:val="00074509"/>
    <w:rsid w:val="000A6D19"/>
    <w:rsid w:val="000B1F2E"/>
    <w:rsid w:val="000D449A"/>
    <w:rsid w:val="000F3D17"/>
    <w:rsid w:val="000F6DD3"/>
    <w:rsid w:val="001074C0"/>
    <w:rsid w:val="001178A7"/>
    <w:rsid w:val="001405C7"/>
    <w:rsid w:val="00184967"/>
    <w:rsid w:val="001A2B91"/>
    <w:rsid w:val="001D19FB"/>
    <w:rsid w:val="001D1FC5"/>
    <w:rsid w:val="001F2276"/>
    <w:rsid w:val="001F42E6"/>
    <w:rsid w:val="00207F53"/>
    <w:rsid w:val="0021573A"/>
    <w:rsid w:val="002306B9"/>
    <w:rsid w:val="002348DF"/>
    <w:rsid w:val="00241249"/>
    <w:rsid w:val="00257EA6"/>
    <w:rsid w:val="002955C1"/>
    <w:rsid w:val="002B142C"/>
    <w:rsid w:val="002B70E8"/>
    <w:rsid w:val="002C6032"/>
    <w:rsid w:val="002D2411"/>
    <w:rsid w:val="002F1761"/>
    <w:rsid w:val="003078D8"/>
    <w:rsid w:val="00341F2F"/>
    <w:rsid w:val="00361B43"/>
    <w:rsid w:val="00391F02"/>
    <w:rsid w:val="00395192"/>
    <w:rsid w:val="003A2ED6"/>
    <w:rsid w:val="003A78E9"/>
    <w:rsid w:val="003B5FDC"/>
    <w:rsid w:val="003F37BC"/>
    <w:rsid w:val="00435CA1"/>
    <w:rsid w:val="00443C1C"/>
    <w:rsid w:val="00462F51"/>
    <w:rsid w:val="004704B4"/>
    <w:rsid w:val="0047659D"/>
    <w:rsid w:val="0048739F"/>
    <w:rsid w:val="004A4FC5"/>
    <w:rsid w:val="005045A9"/>
    <w:rsid w:val="00512AF4"/>
    <w:rsid w:val="005245E9"/>
    <w:rsid w:val="00567D07"/>
    <w:rsid w:val="005F0C37"/>
    <w:rsid w:val="0060635B"/>
    <w:rsid w:val="0062237E"/>
    <w:rsid w:val="00627975"/>
    <w:rsid w:val="00634B09"/>
    <w:rsid w:val="00642695"/>
    <w:rsid w:val="00645325"/>
    <w:rsid w:val="006540CE"/>
    <w:rsid w:val="00671573"/>
    <w:rsid w:val="00680AB3"/>
    <w:rsid w:val="00693A65"/>
    <w:rsid w:val="00695F72"/>
    <w:rsid w:val="006A2495"/>
    <w:rsid w:val="006B07BB"/>
    <w:rsid w:val="006C730D"/>
    <w:rsid w:val="00733E69"/>
    <w:rsid w:val="007418AA"/>
    <w:rsid w:val="00751127"/>
    <w:rsid w:val="00772A2D"/>
    <w:rsid w:val="007742E5"/>
    <w:rsid w:val="0077768F"/>
    <w:rsid w:val="007A78ED"/>
    <w:rsid w:val="007A7E08"/>
    <w:rsid w:val="007F71BB"/>
    <w:rsid w:val="0080404E"/>
    <w:rsid w:val="008222BE"/>
    <w:rsid w:val="00833A96"/>
    <w:rsid w:val="008669AD"/>
    <w:rsid w:val="008744CB"/>
    <w:rsid w:val="008761EA"/>
    <w:rsid w:val="00876B4D"/>
    <w:rsid w:val="008B34FC"/>
    <w:rsid w:val="008C2F2D"/>
    <w:rsid w:val="008F2F75"/>
    <w:rsid w:val="00944B29"/>
    <w:rsid w:val="0095386C"/>
    <w:rsid w:val="009550DD"/>
    <w:rsid w:val="00963B3F"/>
    <w:rsid w:val="009763B5"/>
    <w:rsid w:val="009C7543"/>
    <w:rsid w:val="009F717B"/>
    <w:rsid w:val="00A272E8"/>
    <w:rsid w:val="00A53DDE"/>
    <w:rsid w:val="00A928BF"/>
    <w:rsid w:val="00AA0BE4"/>
    <w:rsid w:val="00AA7B41"/>
    <w:rsid w:val="00AC6585"/>
    <w:rsid w:val="00AC7B8E"/>
    <w:rsid w:val="00AD1ECE"/>
    <w:rsid w:val="00AF2EB6"/>
    <w:rsid w:val="00B22F22"/>
    <w:rsid w:val="00B661D7"/>
    <w:rsid w:val="00B87CE3"/>
    <w:rsid w:val="00B9226F"/>
    <w:rsid w:val="00BA0C74"/>
    <w:rsid w:val="00BB0816"/>
    <w:rsid w:val="00BB57D1"/>
    <w:rsid w:val="00BF2B32"/>
    <w:rsid w:val="00C035F6"/>
    <w:rsid w:val="00C157ED"/>
    <w:rsid w:val="00C242B5"/>
    <w:rsid w:val="00C30F3A"/>
    <w:rsid w:val="00C3431B"/>
    <w:rsid w:val="00C34962"/>
    <w:rsid w:val="00C47A36"/>
    <w:rsid w:val="00C6149A"/>
    <w:rsid w:val="00C74344"/>
    <w:rsid w:val="00CB32BF"/>
    <w:rsid w:val="00CF4A42"/>
    <w:rsid w:val="00CF7964"/>
    <w:rsid w:val="00D13DDB"/>
    <w:rsid w:val="00D23884"/>
    <w:rsid w:val="00D601AC"/>
    <w:rsid w:val="00D61022"/>
    <w:rsid w:val="00DC49FD"/>
    <w:rsid w:val="00DD4E9D"/>
    <w:rsid w:val="00DF2CE0"/>
    <w:rsid w:val="00DF55AC"/>
    <w:rsid w:val="00DF741B"/>
    <w:rsid w:val="00E03AB3"/>
    <w:rsid w:val="00E36854"/>
    <w:rsid w:val="00E72173"/>
    <w:rsid w:val="00E825C1"/>
    <w:rsid w:val="00EB42AF"/>
    <w:rsid w:val="00EC0953"/>
    <w:rsid w:val="00EC2704"/>
    <w:rsid w:val="00ED2E4E"/>
    <w:rsid w:val="00EE3650"/>
    <w:rsid w:val="00F0294C"/>
    <w:rsid w:val="00F13EED"/>
    <w:rsid w:val="00F35AEE"/>
    <w:rsid w:val="00F51045"/>
    <w:rsid w:val="00F67FEA"/>
    <w:rsid w:val="00F761EF"/>
    <w:rsid w:val="00F82B54"/>
    <w:rsid w:val="00F84120"/>
    <w:rsid w:val="00F93A1D"/>
    <w:rsid w:val="00FC40D5"/>
    <w:rsid w:val="00FD551B"/>
    <w:rsid w:val="00FE46CF"/>
    <w:rsid w:val="00FE58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8C0B9CD"/>
  <w15:chartTrackingRefBased/>
  <w15:docId w15:val="{3BAB0DA7-BC61-475B-B7CF-9FF771B42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nhideWhenUsed/>
    <w:rsid w:val="005245E9"/>
    <w:pPr>
      <w:tabs>
        <w:tab w:val="center" w:pos="4819"/>
        <w:tab w:val="right" w:pos="9638"/>
      </w:tabs>
    </w:pPr>
  </w:style>
  <w:style w:type="character" w:customStyle="1" w:styleId="PoratDiagrama">
    <w:name w:val="Poraštė Diagrama"/>
    <w:basedOn w:val="Numatytasispastraiposriftas"/>
    <w:link w:val="Porat"/>
    <w:rsid w:val="005245E9"/>
  </w:style>
  <w:style w:type="paragraph" w:styleId="Antrats">
    <w:name w:val="header"/>
    <w:basedOn w:val="prastasis"/>
    <w:link w:val="AntratsDiagrama"/>
    <w:unhideWhenUsed/>
    <w:rsid w:val="005245E9"/>
    <w:pPr>
      <w:tabs>
        <w:tab w:val="center" w:pos="4819"/>
        <w:tab w:val="right" w:pos="9638"/>
      </w:tabs>
    </w:pPr>
  </w:style>
  <w:style w:type="character" w:customStyle="1" w:styleId="AntratsDiagrama">
    <w:name w:val="Antraštės Diagrama"/>
    <w:basedOn w:val="Numatytasispastraiposriftas"/>
    <w:link w:val="Antrats"/>
    <w:rsid w:val="005245E9"/>
  </w:style>
  <w:style w:type="paragraph" w:styleId="Pataisymai">
    <w:name w:val="Revision"/>
    <w:hidden/>
    <w:semiHidden/>
    <w:rsid w:val="003B5FDC"/>
    <w:rPr>
      <w:sz w:val="24"/>
      <w:lang w:eastAsia="en-US"/>
    </w:rPr>
  </w:style>
  <w:style w:type="paragraph" w:styleId="Debesliotekstas">
    <w:name w:val="Balloon Text"/>
    <w:basedOn w:val="prastasis"/>
    <w:link w:val="DebesliotekstasDiagrama"/>
    <w:semiHidden/>
    <w:unhideWhenUsed/>
    <w:rsid w:val="00C035F6"/>
    <w:rPr>
      <w:rFonts w:ascii="Segoe UI" w:hAnsi="Segoe UI" w:cs="Segoe UI"/>
      <w:sz w:val="18"/>
      <w:szCs w:val="18"/>
    </w:rPr>
  </w:style>
  <w:style w:type="character" w:customStyle="1" w:styleId="DebesliotekstasDiagrama">
    <w:name w:val="Debesėlio tekstas Diagrama"/>
    <w:link w:val="Debesliotekstas"/>
    <w:semiHidden/>
    <w:rsid w:val="00C035F6"/>
    <w:rPr>
      <w:rFonts w:ascii="Segoe UI" w:hAnsi="Segoe UI" w:cs="Segoe UI"/>
      <w:sz w:val="18"/>
      <w:szCs w:val="18"/>
    </w:rPr>
  </w:style>
  <w:style w:type="paragraph" w:styleId="Sraopastraipa">
    <w:name w:val="List Paragraph"/>
    <w:basedOn w:val="prastasis"/>
    <w:rsid w:val="00241249"/>
    <w:pPr>
      <w:ind w:left="720"/>
      <w:contextualSpacing/>
    </w:pPr>
  </w:style>
  <w:style w:type="paragraph" w:styleId="Betarp">
    <w:name w:val="No Spacing"/>
    <w:uiPriority w:val="1"/>
    <w:qFormat/>
    <w:rsid w:val="00241249"/>
    <w:rPr>
      <w:rFonts w:ascii="Calibri" w:eastAsia="Calibri" w:hAnsi="Calibri"/>
      <w:sz w:val="22"/>
      <w:szCs w:val="22"/>
      <w:lang w:eastAsia="en-US"/>
    </w:rPr>
  </w:style>
  <w:style w:type="character" w:styleId="Komentaronuoroda">
    <w:name w:val="annotation reference"/>
    <w:semiHidden/>
    <w:unhideWhenUsed/>
    <w:rsid w:val="00ED2E4E"/>
    <w:rPr>
      <w:sz w:val="16"/>
      <w:szCs w:val="16"/>
    </w:rPr>
  </w:style>
  <w:style w:type="paragraph" w:styleId="Komentarotekstas">
    <w:name w:val="annotation text"/>
    <w:basedOn w:val="prastasis"/>
    <w:link w:val="KomentarotekstasDiagrama"/>
    <w:unhideWhenUsed/>
    <w:rsid w:val="00ED2E4E"/>
    <w:rPr>
      <w:sz w:val="20"/>
    </w:rPr>
  </w:style>
  <w:style w:type="character" w:customStyle="1" w:styleId="KomentarotekstasDiagrama">
    <w:name w:val="Komentaro tekstas Diagrama"/>
    <w:link w:val="Komentarotekstas"/>
    <w:rsid w:val="00ED2E4E"/>
    <w:rPr>
      <w:lang w:eastAsia="en-US"/>
    </w:rPr>
  </w:style>
  <w:style w:type="paragraph" w:styleId="Komentarotema">
    <w:name w:val="annotation subject"/>
    <w:basedOn w:val="Komentarotekstas"/>
    <w:next w:val="Komentarotekstas"/>
    <w:link w:val="KomentarotemaDiagrama"/>
    <w:semiHidden/>
    <w:unhideWhenUsed/>
    <w:rsid w:val="00ED2E4E"/>
    <w:rPr>
      <w:b/>
      <w:bCs/>
    </w:rPr>
  </w:style>
  <w:style w:type="character" w:customStyle="1" w:styleId="KomentarotemaDiagrama">
    <w:name w:val="Komentaro tema Diagrama"/>
    <w:link w:val="Komentarotema"/>
    <w:semiHidden/>
    <w:rsid w:val="00ED2E4E"/>
    <w:rPr>
      <w:b/>
      <w:bCs/>
      <w:lang w:eastAsia="en-US"/>
    </w:rPr>
  </w:style>
  <w:style w:type="character" w:styleId="Puslapionumeris">
    <w:name w:val="page number"/>
    <w:basedOn w:val="Numatytasispastraiposriftas"/>
    <w:semiHidden/>
    <w:unhideWhenUsed/>
    <w:rsid w:val="001074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243500">
      <w:bodyDiv w:val="1"/>
      <w:marLeft w:val="0"/>
      <w:marRight w:val="0"/>
      <w:marTop w:val="0"/>
      <w:marBottom w:val="0"/>
      <w:divBdr>
        <w:top w:val="none" w:sz="0" w:space="0" w:color="auto"/>
        <w:left w:val="none" w:sz="0" w:space="0" w:color="auto"/>
        <w:bottom w:val="none" w:sz="0" w:space="0" w:color="auto"/>
        <w:right w:val="none" w:sz="0" w:space="0" w:color="auto"/>
      </w:divBdr>
    </w:div>
    <w:div w:id="659237622">
      <w:bodyDiv w:val="1"/>
      <w:marLeft w:val="0"/>
      <w:marRight w:val="0"/>
      <w:marTop w:val="0"/>
      <w:marBottom w:val="0"/>
      <w:divBdr>
        <w:top w:val="none" w:sz="0" w:space="0" w:color="auto"/>
        <w:left w:val="none" w:sz="0" w:space="0" w:color="auto"/>
        <w:bottom w:val="none" w:sz="0" w:space="0" w:color="auto"/>
        <w:right w:val="none" w:sz="0" w:space="0" w:color="auto"/>
      </w:divBdr>
    </w:div>
    <w:div w:id="936138228">
      <w:bodyDiv w:val="1"/>
      <w:marLeft w:val="0"/>
      <w:marRight w:val="0"/>
      <w:marTop w:val="0"/>
      <w:marBottom w:val="0"/>
      <w:divBdr>
        <w:top w:val="none" w:sz="0" w:space="0" w:color="auto"/>
        <w:left w:val="none" w:sz="0" w:space="0" w:color="auto"/>
        <w:bottom w:val="none" w:sz="0" w:space="0" w:color="auto"/>
        <w:right w:val="none" w:sz="0" w:space="0" w:color="auto"/>
      </w:divBdr>
    </w:div>
    <w:div w:id="1008142740">
      <w:bodyDiv w:val="1"/>
      <w:marLeft w:val="0"/>
      <w:marRight w:val="0"/>
      <w:marTop w:val="0"/>
      <w:marBottom w:val="0"/>
      <w:divBdr>
        <w:top w:val="none" w:sz="0" w:space="0" w:color="auto"/>
        <w:left w:val="none" w:sz="0" w:space="0" w:color="auto"/>
        <w:bottom w:val="none" w:sz="0" w:space="0" w:color="auto"/>
        <w:right w:val="none" w:sz="0" w:space="0" w:color="auto"/>
      </w:divBdr>
    </w:div>
    <w:div w:id="1185748486">
      <w:bodyDiv w:val="1"/>
      <w:marLeft w:val="0"/>
      <w:marRight w:val="0"/>
      <w:marTop w:val="0"/>
      <w:marBottom w:val="0"/>
      <w:divBdr>
        <w:top w:val="none" w:sz="0" w:space="0" w:color="auto"/>
        <w:left w:val="none" w:sz="0" w:space="0" w:color="auto"/>
        <w:bottom w:val="none" w:sz="0" w:space="0" w:color="auto"/>
        <w:right w:val="none" w:sz="0" w:space="0" w:color="auto"/>
      </w:divBdr>
    </w:div>
    <w:div w:id="1294169509">
      <w:bodyDiv w:val="1"/>
      <w:marLeft w:val="0"/>
      <w:marRight w:val="0"/>
      <w:marTop w:val="0"/>
      <w:marBottom w:val="0"/>
      <w:divBdr>
        <w:top w:val="none" w:sz="0" w:space="0" w:color="auto"/>
        <w:left w:val="none" w:sz="0" w:space="0" w:color="auto"/>
        <w:bottom w:val="none" w:sz="0" w:space="0" w:color="auto"/>
        <w:right w:val="none" w:sz="0" w:space="0" w:color="auto"/>
      </w:divBdr>
    </w:div>
    <w:div w:id="1295597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eglex\Tmp\619d509b40ae49739d30dc18810df6c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33C6D84-91C4-4170-9DEB-E7857CE6AFFA}">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A87CAD-F072-49F9-AA12-59B457B30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619d509b40ae49739d30dc18810df6ca.dot</Template>
  <TotalTime>0</TotalTime>
  <Pages>1</Pages>
  <Words>769</Words>
  <Characters>439</Characters>
  <Application>Microsoft Office Word</Application>
  <DocSecurity>0</DocSecurity>
  <Lines>3</Lines>
  <Paragraphs>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2023 M. BALANDŽIO 27 D. SPRENDIMO NR. T1-3 "DĖL ŠILUTĖS RAJONO SAVIVALDYBĖS TARYBOS KOMITETŲ SUDARYMO" PAKEITIMO</vt:lpstr>
      <vt:lpstr>DĖL SAVIVALDYBĖS TARYBOS 2023-05-25 SPRENDIMO NR. T1-28 "DĖL ŠILUTĖS RAJONO SAVIVALDYBĖS TARYBOS KONTROLĖS KOMITETO SUDARYMO" PAKEITIMO</vt:lpstr>
    </vt:vector>
  </TitlesOfParts>
  <Manager>2025-04-03</Manager>
  <Company/>
  <LinksUpToDate>false</LinksUpToDate>
  <CharactersWithSpaces>1206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2023 M. BALANDŽIO 27 D. SPRENDIMO NR. T1-3 "DĖL ŠILUTĖS RAJONO SAVIVALDYBĖS TARYBOS KOMITETŲ SUDARYMO" PAKEITIMO</dc:title>
  <dc:subject>T1-764</dc:subject>
  <dc:creator>ŠILUTĖS RAJONO SAVIVALDYBĖS TARYBA</dc:creator>
  <cp:keywords/>
  <cp:lastModifiedBy>Taryba_JT</cp:lastModifiedBy>
  <cp:revision>2</cp:revision>
  <cp:lastPrinted>2026-08-05T06:00:00Z</cp:lastPrinted>
  <dcterms:created xsi:type="dcterms:W3CDTF">2026-08-18T13:21:00Z</dcterms:created>
  <dcterms:modified xsi:type="dcterms:W3CDTF">2026-08-18T13:21:00Z</dcterms:modified>
  <cp:category>SPRENDIMAS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