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0631A" w14:textId="77777777" w:rsidR="009B00EC" w:rsidRPr="00BD75D1" w:rsidRDefault="009B00EC" w:rsidP="009B00EC">
      <w:pPr>
        <w:ind w:left="6795"/>
        <w:jc w:val="both"/>
        <w:rPr>
          <w:lang w:eastAsia="en-US"/>
        </w:rPr>
      </w:pPr>
      <w:r w:rsidRPr="00BD75D1">
        <w:t>Šilutės rajono savivaldybės</w:t>
      </w:r>
    </w:p>
    <w:p w14:paraId="7DD687C0" w14:textId="77777777" w:rsidR="009B00EC" w:rsidRPr="00BD75D1" w:rsidRDefault="009B00EC" w:rsidP="009B00EC">
      <w:pPr>
        <w:ind w:left="6795"/>
        <w:jc w:val="both"/>
      </w:pPr>
      <w:r w:rsidRPr="00BD75D1">
        <w:t xml:space="preserve">Jaunimo užimtumo vasarą ir integracijos į darbo rinką programos  </w:t>
      </w:r>
      <w:r w:rsidRPr="00BD75D1">
        <w:rPr>
          <w:lang w:val="en-US"/>
        </w:rPr>
        <w:t>2</w:t>
      </w:r>
      <w:r w:rsidRPr="00BD75D1">
        <w:t xml:space="preserve"> priedas</w:t>
      </w:r>
    </w:p>
    <w:p w14:paraId="2A22D081" w14:textId="77777777" w:rsidR="009B00EC" w:rsidRPr="00BD75D1" w:rsidRDefault="009B00EC" w:rsidP="009B00EC">
      <w:pPr>
        <w:jc w:val="center"/>
      </w:pPr>
    </w:p>
    <w:p w14:paraId="14A5B32B" w14:textId="77777777" w:rsidR="009B00EC" w:rsidRPr="00BD75D1" w:rsidRDefault="009B00EC" w:rsidP="009B00EC">
      <w:pPr>
        <w:jc w:val="center"/>
      </w:pPr>
    </w:p>
    <w:p w14:paraId="33D724FB" w14:textId="77777777" w:rsidR="009B00EC" w:rsidRPr="00BD75D1" w:rsidRDefault="009B00EC" w:rsidP="009B00EC">
      <w:pPr>
        <w:jc w:val="center"/>
        <w:rPr>
          <w:b/>
          <w:bCs/>
        </w:rPr>
      </w:pPr>
      <w:r w:rsidRPr="00BD75D1">
        <w:rPr>
          <w:b/>
          <w:bCs/>
        </w:rPr>
        <w:t>(Sutikimo dėl asmens duomenų tvarkymo forma)</w:t>
      </w:r>
    </w:p>
    <w:p w14:paraId="5FB2790A" w14:textId="77777777" w:rsidR="009B00EC" w:rsidRPr="00BD75D1" w:rsidRDefault="009B00EC" w:rsidP="009B00EC"/>
    <w:p w14:paraId="5CDA55E3" w14:textId="77777777" w:rsidR="009B00EC" w:rsidRPr="00BD75D1" w:rsidRDefault="009B00EC" w:rsidP="009B00EC"/>
    <w:p w14:paraId="3F1DDCD3" w14:textId="77777777" w:rsidR="009B00EC" w:rsidRPr="00BD75D1" w:rsidRDefault="009B00EC" w:rsidP="009B00EC">
      <w:r w:rsidRPr="00BD75D1">
        <w:t>Šilutės  rajono savivaldybės administracijos</w:t>
      </w:r>
    </w:p>
    <w:p w14:paraId="77AD720D" w14:textId="77777777" w:rsidR="009B00EC" w:rsidRPr="00BD75D1" w:rsidRDefault="009B00EC" w:rsidP="009B00EC">
      <w:r w:rsidRPr="00BD75D1">
        <w:t>Jaunimo reikalų koordinatoriui</w:t>
      </w:r>
    </w:p>
    <w:p w14:paraId="53FD5009" w14:textId="77777777" w:rsidR="009B00EC" w:rsidRPr="00BD75D1" w:rsidRDefault="009B00EC" w:rsidP="009B00EC">
      <w:r w:rsidRPr="00BD75D1">
        <w:t xml:space="preserve"> </w:t>
      </w:r>
    </w:p>
    <w:p w14:paraId="37F45817" w14:textId="77777777" w:rsidR="009B00EC" w:rsidRPr="00BD75D1" w:rsidRDefault="009B00EC" w:rsidP="009B00EC">
      <w:pPr>
        <w:jc w:val="center"/>
        <w:rPr>
          <w:b/>
          <w:bCs/>
        </w:rPr>
      </w:pPr>
      <w:r w:rsidRPr="00BD75D1">
        <w:rPr>
          <w:b/>
          <w:bCs/>
        </w:rPr>
        <w:t>SUTIKIMAS DĖL ASMENS DUOMENŲ TVARKYMO</w:t>
      </w:r>
    </w:p>
    <w:p w14:paraId="33E436A2" w14:textId="77777777" w:rsidR="009B00EC" w:rsidRPr="00BD75D1" w:rsidRDefault="009B00EC" w:rsidP="009B00EC">
      <w:pPr>
        <w:jc w:val="center"/>
        <w:rPr>
          <w:b/>
          <w:bCs/>
        </w:rPr>
      </w:pPr>
    </w:p>
    <w:p w14:paraId="5510BB3E" w14:textId="77777777" w:rsidR="009B00EC" w:rsidRPr="00BD75D1" w:rsidRDefault="009B00EC" w:rsidP="009B00EC">
      <w:pPr>
        <w:jc w:val="center"/>
      </w:pPr>
      <w:r w:rsidRPr="00BD75D1">
        <w:t>______________________</w:t>
      </w:r>
    </w:p>
    <w:p w14:paraId="7DEC23EB" w14:textId="77777777" w:rsidR="009B00EC" w:rsidRPr="00BD75D1" w:rsidRDefault="009B00EC" w:rsidP="009B00EC">
      <w:pPr>
        <w:jc w:val="center"/>
      </w:pPr>
      <w:r w:rsidRPr="00BD75D1">
        <w:t>(data, vieta)</w:t>
      </w:r>
    </w:p>
    <w:p w14:paraId="672AEBE0" w14:textId="77777777" w:rsidR="009B00EC" w:rsidRPr="00BD75D1" w:rsidRDefault="009B00EC" w:rsidP="009B00EC"/>
    <w:p w14:paraId="74A7D3CD" w14:textId="77777777" w:rsidR="009B00EC" w:rsidRPr="00BD75D1" w:rsidRDefault="009B00EC" w:rsidP="009B00EC">
      <w:pPr>
        <w:jc w:val="both"/>
      </w:pPr>
      <w:r w:rsidRPr="00BD75D1">
        <w:t>Aš, _________________________________________________________________________</w:t>
      </w:r>
    </w:p>
    <w:p w14:paraId="65756119" w14:textId="77777777" w:rsidR="009B00EC" w:rsidRPr="00BD75D1" w:rsidRDefault="009B00EC" w:rsidP="009B00EC">
      <w:pPr>
        <w:jc w:val="both"/>
      </w:pPr>
      <w:r w:rsidRPr="00BD75D1">
        <w:t xml:space="preserve">                                                   (vardas, pavardė, asmens kodas, gimimo data)</w:t>
      </w:r>
    </w:p>
    <w:p w14:paraId="631ADF36" w14:textId="77777777" w:rsidR="009B00EC" w:rsidRPr="00BD75D1" w:rsidRDefault="009B00EC" w:rsidP="009B00EC">
      <w:pPr>
        <w:jc w:val="both"/>
      </w:pPr>
      <w:r w:rsidRPr="00BD75D1">
        <w:t xml:space="preserve"> </w:t>
      </w:r>
    </w:p>
    <w:p w14:paraId="18F2005F" w14:textId="77777777" w:rsidR="009B00EC" w:rsidRPr="00BD75D1" w:rsidRDefault="009B00EC" w:rsidP="009B00EC">
      <w:pPr>
        <w:jc w:val="both"/>
      </w:pPr>
      <w:r w:rsidRPr="00BD75D1">
        <w:rPr>
          <w:b/>
          <w:bCs/>
        </w:rPr>
        <w:t>sutinku</w:t>
      </w:r>
      <w:r w:rsidRPr="00BD75D1">
        <w:t>, kad Duomenų valdytoja – Šilutės rajono savivaldybės administracija (toliau – Administracija), tvarkytų mano asmens duomenis: vardą, pavardę, asmens kodą, telefono numerį,  elektroninio pašto adresą, gimimo datą, adresą, informaciją apie darbo patirtį ir kitus su įdarbinimu ir išmokėto darbo užmokesčio pagrindimu susijusius duomenis.</w:t>
      </w:r>
    </w:p>
    <w:p w14:paraId="1705099E" w14:textId="77777777" w:rsidR="009B00EC" w:rsidRPr="00BD75D1" w:rsidRDefault="009B00EC" w:rsidP="009B00EC">
      <w:pPr>
        <w:jc w:val="both"/>
        <w:rPr>
          <w:szCs w:val="20"/>
        </w:rPr>
      </w:pPr>
      <w:r w:rsidRPr="00BD75D1">
        <w:t>Išvardinti asmens duomenys tvarkomi šiais tikslais:</w:t>
      </w:r>
    </w:p>
    <w:p w14:paraId="374EA25A" w14:textId="77777777" w:rsidR="009B00EC" w:rsidRPr="00BD75D1" w:rsidRDefault="009B00EC" w:rsidP="009B00EC">
      <w:pPr>
        <w:jc w:val="both"/>
      </w:pPr>
      <w:r w:rsidRPr="00BD75D1">
        <w:t>1. patikrinti deklaruotą gyvenamąją vietą;</w:t>
      </w:r>
    </w:p>
    <w:p w14:paraId="5EB73A20" w14:textId="77777777" w:rsidR="009B00EC" w:rsidRPr="00BD75D1" w:rsidRDefault="009B00EC" w:rsidP="009B00EC">
      <w:pPr>
        <w:jc w:val="both"/>
      </w:pPr>
      <w:r w:rsidRPr="00BD75D1">
        <w:t>2. patikrinti moksleivio statusą;</w:t>
      </w:r>
    </w:p>
    <w:p w14:paraId="363DB8E3" w14:textId="77777777" w:rsidR="009B00EC" w:rsidRPr="00BD75D1" w:rsidRDefault="009B00EC" w:rsidP="009B00EC">
      <w:pPr>
        <w:jc w:val="both"/>
        <w:rPr>
          <w:rStyle w:val="acopre"/>
          <w:rFonts w:eastAsia="Calibri"/>
          <w:szCs w:val="20"/>
        </w:rPr>
      </w:pPr>
      <w:r w:rsidRPr="00BD75D1">
        <w:t xml:space="preserve">3. sudaryti trišalę sutartį ir kontroliuoti </w:t>
      </w:r>
      <w:r w:rsidRPr="00BD75D1">
        <w:rPr>
          <w:rFonts w:eastAsia="Calibri"/>
        </w:rPr>
        <w:t>trišalės bendradarbiavimo sutarties</w:t>
      </w:r>
      <w:r w:rsidRPr="00BD75D1">
        <w:rPr>
          <w:rStyle w:val="Emfaz"/>
        </w:rPr>
        <w:t xml:space="preserve"> vykdymą, išmokėto darbo užmokesčio pagrindimą.</w:t>
      </w:r>
    </w:p>
    <w:p w14:paraId="78EABF71" w14:textId="77777777" w:rsidR="009B00EC" w:rsidRPr="00BD75D1" w:rsidRDefault="009B00EC" w:rsidP="009B00EC">
      <w:pPr>
        <w:jc w:val="both"/>
      </w:pPr>
    </w:p>
    <w:p w14:paraId="60BF503A" w14:textId="77777777" w:rsidR="009B00EC" w:rsidRPr="00BD75D1" w:rsidRDefault="009B00EC" w:rsidP="009B00EC">
      <w:pPr>
        <w:jc w:val="both"/>
      </w:pPr>
      <w:r w:rsidRPr="00BD75D1">
        <w:rPr>
          <w:b/>
          <w:bCs/>
        </w:rPr>
        <w:t>Esu informuotas (-a),</w:t>
      </w:r>
      <w:r w:rsidRPr="00BD75D1">
        <w:t xml:space="preserve"> kad vadovaujantis ES Bendrojo duomenų apsaugos reglamento (toliau – BDAR) 15, 16, 17, 21 straipsniuose įtvirtintomis asmens duomenų subjekto teisėmis ir nustatyta tvarka, turiu teisę:</w:t>
      </w:r>
    </w:p>
    <w:p w14:paraId="2675BCC7" w14:textId="77777777" w:rsidR="009B00EC" w:rsidRPr="00BD75D1" w:rsidRDefault="009B00EC" w:rsidP="009B00EC">
      <w:pPr>
        <w:jc w:val="both"/>
      </w:pPr>
      <w:r w:rsidRPr="00BD75D1">
        <w:t>1. žinoti (būti informuotas) apie mano asmens duomenų tvarkymą;</w:t>
      </w:r>
    </w:p>
    <w:p w14:paraId="0DD7F3DD" w14:textId="77777777" w:rsidR="009B00EC" w:rsidRPr="00BD75D1" w:rsidRDefault="009B00EC" w:rsidP="009B00EC">
      <w:pPr>
        <w:jc w:val="both"/>
      </w:pPr>
      <w:r w:rsidRPr="00BD75D1">
        <w:t>2. susipažinti su savo asmens duomenimis ir kaip jie yra tvarkomi;</w:t>
      </w:r>
    </w:p>
    <w:p w14:paraId="30B32965" w14:textId="77777777" w:rsidR="009B00EC" w:rsidRPr="00BD75D1" w:rsidRDefault="009B00EC" w:rsidP="009B00EC">
      <w:pPr>
        <w:jc w:val="both"/>
      </w:pPr>
      <w:r w:rsidRPr="00BD75D1">
        <w:t>3. reikalauti sunaikinti mano asmens duomenis arba sustabdyti mano asmens duomenų tvarkymo veiksmus, kai duomenys tvarkomi nesilaikant BDAR ir kitų asmens duomenų tvarkymą reglamentuojančių teisės aktų nuostatų;</w:t>
      </w:r>
    </w:p>
    <w:p w14:paraId="6447E5CD" w14:textId="77777777" w:rsidR="009B00EC" w:rsidRPr="00BD75D1" w:rsidRDefault="009B00EC" w:rsidP="009B00EC">
      <w:pPr>
        <w:spacing w:line="252" w:lineRule="auto"/>
        <w:jc w:val="both"/>
      </w:pPr>
    </w:p>
    <w:p w14:paraId="3547C8B5" w14:textId="77777777" w:rsidR="009B00EC" w:rsidRPr="00BD75D1" w:rsidRDefault="009B00EC" w:rsidP="009B00EC">
      <w:pPr>
        <w:jc w:val="both"/>
      </w:pPr>
      <w:r w:rsidRPr="00BD75D1">
        <w:t xml:space="preserve">Esu </w:t>
      </w:r>
      <w:r w:rsidRPr="00BD75D1">
        <w:rPr>
          <w:b/>
          <w:bCs/>
        </w:rPr>
        <w:t>informuotas (-a),</w:t>
      </w:r>
      <w:r w:rsidRPr="00BD75D1">
        <w:t xml:space="preserve"> kad mano asmens duomenys </w:t>
      </w:r>
      <w:r w:rsidRPr="00BD75D1">
        <w:rPr>
          <w:rFonts w:eastAsia="Calibri"/>
          <w:lang w:bidi="en-US"/>
        </w:rPr>
        <w:t>Administracijoje bus saugomi teisės aktų, reglamentuojančių duomenų saugojimo terminus, nustatyta tvarka ir gali būti teikiami tretiesiems asmenims, jeigu tai yra būtina trišalės bendradarbiavimo sutarties vykdymo užtikrinimui</w:t>
      </w:r>
      <w:r w:rsidRPr="00BD75D1">
        <w:rPr>
          <w:rFonts w:eastAsia="Calibri"/>
          <w:color w:val="000000"/>
          <w:lang w:bidi="en-US"/>
        </w:rPr>
        <w:t xml:space="preserve"> ir asmenims, kurie turi teisę šiuos duomenis gauti teisės aktų nustatyta tvarka.</w:t>
      </w:r>
    </w:p>
    <w:p w14:paraId="1DEB9C6D" w14:textId="77777777" w:rsidR="009B00EC" w:rsidRPr="00BD75D1" w:rsidRDefault="009B00EC" w:rsidP="009B00EC">
      <w:pPr>
        <w:jc w:val="both"/>
      </w:pPr>
    </w:p>
    <w:p w14:paraId="72DCBED0" w14:textId="77777777" w:rsidR="009B00EC" w:rsidRPr="00BD75D1" w:rsidRDefault="009B00EC" w:rsidP="009B00EC">
      <w:pPr>
        <w:jc w:val="both"/>
        <w:rPr>
          <w:szCs w:val="20"/>
        </w:rPr>
      </w:pPr>
      <w:r w:rsidRPr="00BD75D1">
        <w:t>Man yra žinomos mano, kaip duomenų subjekto, teisės, nustatytos Lietuvos Respublikos asmens duomenų teisinės apsaugos įstatyme.</w:t>
      </w:r>
    </w:p>
    <w:p w14:paraId="19911AC4" w14:textId="77777777" w:rsidR="009B00EC" w:rsidRPr="00BD75D1" w:rsidRDefault="009B00EC" w:rsidP="009B00EC"/>
    <w:p w14:paraId="6EBC8593" w14:textId="77777777" w:rsidR="009B00EC" w:rsidRPr="00BD75D1" w:rsidRDefault="009B00EC" w:rsidP="009B00EC">
      <w:r w:rsidRPr="00BD75D1">
        <w:t>_______________________________</w:t>
      </w:r>
      <w:r w:rsidRPr="00BD75D1">
        <w:tab/>
      </w:r>
      <w:r w:rsidRPr="00BD75D1">
        <w:tab/>
      </w:r>
      <w:r w:rsidRPr="00BD75D1">
        <w:tab/>
        <w:t>_____________________</w:t>
      </w:r>
    </w:p>
    <w:p w14:paraId="515D5755" w14:textId="77777777" w:rsidR="009B00EC" w:rsidRDefault="009B00EC" w:rsidP="009B00EC">
      <w:r w:rsidRPr="00BD75D1">
        <w:t>(vardas, pavardė)</w:t>
      </w:r>
      <w:r w:rsidRPr="00BD75D1">
        <w:tab/>
        <w:t xml:space="preserve"> </w:t>
      </w:r>
      <w:r w:rsidRPr="00BD75D1">
        <w:tab/>
      </w:r>
      <w:r w:rsidRPr="00BD75D1">
        <w:tab/>
      </w:r>
      <w:r w:rsidRPr="00BD75D1">
        <w:tab/>
      </w:r>
      <w:r w:rsidRPr="00BD75D1">
        <w:tab/>
        <w:t>(parašas)</w:t>
      </w:r>
    </w:p>
    <w:p w14:paraId="04EC2655" w14:textId="77777777" w:rsidR="009B00EC" w:rsidRDefault="009B00EC" w:rsidP="00E45B36">
      <w:pPr>
        <w:tabs>
          <w:tab w:val="left" w:pos="1279"/>
        </w:tabs>
        <w:jc w:val="both"/>
      </w:pPr>
    </w:p>
    <w:sectPr w:rsidR="009B00EC" w:rsidSect="00E2357C">
      <w:foot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2EE04" w14:textId="77777777" w:rsidR="001E1646" w:rsidRDefault="001E1646" w:rsidP="001D50EF">
      <w:r>
        <w:separator/>
      </w:r>
    </w:p>
  </w:endnote>
  <w:endnote w:type="continuationSeparator" w:id="0">
    <w:p w14:paraId="370FADC5" w14:textId="77777777" w:rsidR="001E1646" w:rsidRDefault="001E1646" w:rsidP="001D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1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1750F" w14:textId="77777777" w:rsidR="003D28BB" w:rsidRDefault="003D28BB" w:rsidP="00FD53DA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1ABD" w14:textId="77777777" w:rsidR="001E1646" w:rsidRDefault="001E1646" w:rsidP="001D50EF">
      <w:r>
        <w:separator/>
      </w:r>
    </w:p>
  </w:footnote>
  <w:footnote w:type="continuationSeparator" w:id="0">
    <w:p w14:paraId="6FA5D2EA" w14:textId="77777777" w:rsidR="001E1646" w:rsidRDefault="001E1646" w:rsidP="001D5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A5422"/>
    <w:multiLevelType w:val="hybridMultilevel"/>
    <w:tmpl w:val="EB024A5E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903833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3A"/>
    <w:rsid w:val="00032599"/>
    <w:rsid w:val="000855E6"/>
    <w:rsid w:val="00094A3C"/>
    <w:rsid w:val="000A632F"/>
    <w:rsid w:val="000B25AE"/>
    <w:rsid w:val="000F260F"/>
    <w:rsid w:val="001366B8"/>
    <w:rsid w:val="001544EF"/>
    <w:rsid w:val="00164C36"/>
    <w:rsid w:val="0019380B"/>
    <w:rsid w:val="001D50EF"/>
    <w:rsid w:val="001D62BD"/>
    <w:rsid w:val="001E1646"/>
    <w:rsid w:val="001F5566"/>
    <w:rsid w:val="00261961"/>
    <w:rsid w:val="00281783"/>
    <w:rsid w:val="00297B47"/>
    <w:rsid w:val="002B5A14"/>
    <w:rsid w:val="002C02EA"/>
    <w:rsid w:val="002F5847"/>
    <w:rsid w:val="00314120"/>
    <w:rsid w:val="00323079"/>
    <w:rsid w:val="00331800"/>
    <w:rsid w:val="0037464E"/>
    <w:rsid w:val="003D28BB"/>
    <w:rsid w:val="003D4A3F"/>
    <w:rsid w:val="003D5D0F"/>
    <w:rsid w:val="003E3E85"/>
    <w:rsid w:val="003E4659"/>
    <w:rsid w:val="003F1A4E"/>
    <w:rsid w:val="003F6B77"/>
    <w:rsid w:val="004065DB"/>
    <w:rsid w:val="0043067A"/>
    <w:rsid w:val="00481A02"/>
    <w:rsid w:val="0049191D"/>
    <w:rsid w:val="004974E2"/>
    <w:rsid w:val="004A182A"/>
    <w:rsid w:val="004B7D10"/>
    <w:rsid w:val="004E6156"/>
    <w:rsid w:val="00525B8D"/>
    <w:rsid w:val="0056113F"/>
    <w:rsid w:val="00577248"/>
    <w:rsid w:val="005943DB"/>
    <w:rsid w:val="005A19DD"/>
    <w:rsid w:val="005A3DD4"/>
    <w:rsid w:val="005A7E42"/>
    <w:rsid w:val="005C3AAB"/>
    <w:rsid w:val="005C7F69"/>
    <w:rsid w:val="005D1311"/>
    <w:rsid w:val="005F4BEE"/>
    <w:rsid w:val="00630E55"/>
    <w:rsid w:val="00644F5D"/>
    <w:rsid w:val="0068501F"/>
    <w:rsid w:val="006904B3"/>
    <w:rsid w:val="006B557D"/>
    <w:rsid w:val="006C6428"/>
    <w:rsid w:val="006E7AFA"/>
    <w:rsid w:val="00706384"/>
    <w:rsid w:val="007144BF"/>
    <w:rsid w:val="007306F2"/>
    <w:rsid w:val="00744598"/>
    <w:rsid w:val="007A646C"/>
    <w:rsid w:val="007F3220"/>
    <w:rsid w:val="007F4064"/>
    <w:rsid w:val="00852354"/>
    <w:rsid w:val="008B4EC4"/>
    <w:rsid w:val="008D61B1"/>
    <w:rsid w:val="008F1A51"/>
    <w:rsid w:val="00914BC8"/>
    <w:rsid w:val="00930503"/>
    <w:rsid w:val="0093730D"/>
    <w:rsid w:val="00946768"/>
    <w:rsid w:val="009765F0"/>
    <w:rsid w:val="00985436"/>
    <w:rsid w:val="009B00EC"/>
    <w:rsid w:val="009D21B5"/>
    <w:rsid w:val="00A31665"/>
    <w:rsid w:val="00A50A7A"/>
    <w:rsid w:val="00A60134"/>
    <w:rsid w:val="00AB41CD"/>
    <w:rsid w:val="00AC2057"/>
    <w:rsid w:val="00AD5055"/>
    <w:rsid w:val="00AF2F1C"/>
    <w:rsid w:val="00B325AF"/>
    <w:rsid w:val="00B54AF3"/>
    <w:rsid w:val="00B6640C"/>
    <w:rsid w:val="00B75AFF"/>
    <w:rsid w:val="00BD0A48"/>
    <w:rsid w:val="00BD75D1"/>
    <w:rsid w:val="00BE68EE"/>
    <w:rsid w:val="00BF2D08"/>
    <w:rsid w:val="00BF700F"/>
    <w:rsid w:val="00C20CEB"/>
    <w:rsid w:val="00C628A3"/>
    <w:rsid w:val="00C67210"/>
    <w:rsid w:val="00CD0B7D"/>
    <w:rsid w:val="00CF1E0C"/>
    <w:rsid w:val="00D40039"/>
    <w:rsid w:val="00DD63A5"/>
    <w:rsid w:val="00E1285A"/>
    <w:rsid w:val="00E12F58"/>
    <w:rsid w:val="00E2357C"/>
    <w:rsid w:val="00E45B36"/>
    <w:rsid w:val="00E62715"/>
    <w:rsid w:val="00E86791"/>
    <w:rsid w:val="00EB4148"/>
    <w:rsid w:val="00F10BB4"/>
    <w:rsid w:val="00F25F3A"/>
    <w:rsid w:val="00F32533"/>
    <w:rsid w:val="00FA520A"/>
    <w:rsid w:val="00FA5A65"/>
    <w:rsid w:val="00FD53DA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190F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25F3A"/>
    <w:rPr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d">
    <w:name w:val="hd"/>
    <w:basedOn w:val="prastasis"/>
    <w:rsid w:val="00F25F3A"/>
    <w:pPr>
      <w:spacing w:before="100" w:beforeAutospacing="1" w:after="100" w:afterAutospacing="1"/>
    </w:pPr>
    <w:rPr>
      <w:rFonts w:ascii="Georgia" w:eastAsia="Arial Unicode MS" w:hAnsi="Georgia" w:cs="Arial Unicode MS"/>
      <w:lang w:val="en-GB" w:eastAsia="en-US"/>
    </w:rPr>
  </w:style>
  <w:style w:type="paragraph" w:customStyle="1" w:styleId="ISTATYMAS">
    <w:name w:val="ISTATYMAS"/>
    <w:rsid w:val="00F25F3A"/>
    <w:pPr>
      <w:jc w:val="center"/>
    </w:pPr>
    <w:rPr>
      <w:rFonts w:ascii="TimesLT" w:hAnsi="TimesLT"/>
    </w:rPr>
  </w:style>
  <w:style w:type="paragraph" w:styleId="Antrats">
    <w:name w:val="header"/>
    <w:basedOn w:val="prastasis"/>
    <w:link w:val="AntratsDiagrama"/>
    <w:rsid w:val="001D50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1D50EF"/>
    <w:rPr>
      <w:sz w:val="24"/>
      <w:szCs w:val="24"/>
    </w:rPr>
  </w:style>
  <w:style w:type="paragraph" w:styleId="Porat">
    <w:name w:val="footer"/>
    <w:basedOn w:val="prastasis"/>
    <w:link w:val="PoratDiagrama"/>
    <w:rsid w:val="001D50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1D50EF"/>
    <w:rPr>
      <w:sz w:val="24"/>
      <w:szCs w:val="24"/>
    </w:rPr>
  </w:style>
  <w:style w:type="paragraph" w:customStyle="1" w:styleId="Style">
    <w:name w:val="Style"/>
    <w:rsid w:val="00BD0A48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basedOn w:val="prastojilentel"/>
    <w:rsid w:val="004B7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uiPriority w:val="99"/>
    <w:semiHidden/>
    <w:rsid w:val="00BF2D08"/>
    <w:rPr>
      <w:color w:val="808080"/>
    </w:rPr>
  </w:style>
  <w:style w:type="paragraph" w:styleId="Sraopastraipa">
    <w:name w:val="List Paragraph"/>
    <w:basedOn w:val="prastasis"/>
    <w:uiPriority w:val="34"/>
    <w:qFormat/>
    <w:rsid w:val="00314120"/>
    <w:pPr>
      <w:ind w:left="720"/>
      <w:contextualSpacing/>
    </w:pPr>
  </w:style>
  <w:style w:type="character" w:styleId="Hipersaitas">
    <w:name w:val="Hyperlink"/>
    <w:rsid w:val="00314120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31412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481A02"/>
    <w:rPr>
      <w:sz w:val="24"/>
      <w:szCs w:val="24"/>
      <w:lang w:val="lt-LT" w:eastAsia="lt-LT"/>
    </w:rPr>
  </w:style>
  <w:style w:type="character" w:customStyle="1" w:styleId="acopre">
    <w:name w:val="acopre"/>
    <w:basedOn w:val="Numatytasispastraiposriftas"/>
    <w:rsid w:val="009B00EC"/>
  </w:style>
  <w:style w:type="character" w:styleId="Emfaz">
    <w:name w:val="Emphasis"/>
    <w:uiPriority w:val="20"/>
    <w:qFormat/>
    <w:rsid w:val="009B00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7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82399fbe05c4456ab06fd39dd574786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47A3D-BD26-404E-AC14-8B8B811F6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82399fbe05c4456ab06fd39dd5747860.dot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ŠILUTĖS RAJONO SAVIVALDYBĖS JAUNIMO UŽIMTUMO VASARĄ IR INTEGRACIJOS Į DARBO RINKĄ PROGRAMOS APRAŠO PATVIRTINIMO</vt:lpstr>
      <vt:lpstr>DĖL ŠILUTĖS RAJONO SAVIVALDYBĖS JAUNIMO UŽIMTUMO VASARĄ IR INTEGRACIJOS Į DARBO RINKĄ PROGRAMOS APRAŠO PATVIRTINIMO</vt:lpstr>
    </vt:vector>
  </TitlesOfParts>
  <Manager/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ŠILUTĖS RAJONO SAVIVALDYBĖS JAUNIMO UŽIMTUMO VASARĄ IR INTEGRACIJOS Į DARBO RINKĄ PROGRAMOS APRAŠO PATVIRTINIMO</dc:title>
  <dc:subject>T1-319</dc:subject>
  <dc:creator/>
  <cp:keywords/>
  <dc:description/>
  <cp:lastModifiedBy/>
  <cp:revision>1</cp:revision>
  <dcterms:created xsi:type="dcterms:W3CDTF">2025-05-05T11:28:00Z</dcterms:created>
  <dcterms:modified xsi:type="dcterms:W3CDTF">2025-05-05T11:28:00Z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61071a0e25de45f8e85071d1f192175ca1cd574aadeb1f95433e11377aae8b2b</vt:lpwstr>
  </property>
</Properties>
</file>