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EBE18" w14:textId="77777777" w:rsidR="009B00EC" w:rsidRPr="00BD75D1" w:rsidRDefault="009B00EC" w:rsidP="009B00EC">
      <w:pPr>
        <w:ind w:left="6795"/>
        <w:jc w:val="both"/>
      </w:pPr>
      <w:r w:rsidRPr="00BD75D1">
        <w:t>Šilutės rajono savivaldybės</w:t>
      </w:r>
    </w:p>
    <w:p w14:paraId="410F7D0E" w14:textId="77777777" w:rsidR="009B00EC" w:rsidRPr="00BD75D1" w:rsidRDefault="009B00EC" w:rsidP="009B00EC">
      <w:pPr>
        <w:ind w:left="6795"/>
        <w:jc w:val="both"/>
      </w:pPr>
      <w:r w:rsidRPr="00BD75D1">
        <w:t>Jaunimo užimtumo vasarą ir integracijos į darbo rinką programos  1 priedas</w:t>
      </w:r>
    </w:p>
    <w:p w14:paraId="0A3D4FDD" w14:textId="77777777" w:rsidR="009B00EC" w:rsidRPr="00BD75D1" w:rsidRDefault="009B00EC" w:rsidP="009B00EC"/>
    <w:p w14:paraId="6D2D9997" w14:textId="77777777" w:rsidR="009B00EC" w:rsidRPr="00BD75D1" w:rsidRDefault="009B00EC" w:rsidP="009B00EC">
      <w:pPr>
        <w:jc w:val="right"/>
        <w:rPr>
          <w:rFonts w:eastAsia="Arial Unicode MS"/>
          <w:b/>
          <w:color w:val="000000"/>
        </w:rPr>
      </w:pPr>
    </w:p>
    <w:p w14:paraId="096A1A90" w14:textId="77777777" w:rsidR="009B00EC" w:rsidRPr="00BD75D1" w:rsidRDefault="009B00EC" w:rsidP="009B00EC">
      <w:pPr>
        <w:jc w:val="center"/>
        <w:rPr>
          <w:b/>
        </w:rPr>
      </w:pPr>
      <w:r w:rsidRPr="00BD75D1">
        <w:rPr>
          <w:b/>
        </w:rPr>
        <w:t>REGISTRACIJOS Į ŠILUTĖS RAJONO  SAVIVALDYBĖS JAUNIMO UŽIMTUMO VASARĄ IR INTEGRACIJOS Į DARBO RINKĄ PROGRAMĄ FORMA</w:t>
      </w:r>
    </w:p>
    <w:p w14:paraId="4689BE95" w14:textId="77777777" w:rsidR="009B00EC" w:rsidRPr="00BD75D1" w:rsidRDefault="009B00EC" w:rsidP="009B00EC">
      <w:pPr>
        <w:jc w:val="center"/>
        <w:rPr>
          <w:b/>
        </w:rPr>
      </w:pPr>
    </w:p>
    <w:p w14:paraId="2D6143C7" w14:textId="77777777" w:rsidR="009B00EC" w:rsidRPr="00BD75D1" w:rsidRDefault="009B00EC" w:rsidP="009B00EC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6798"/>
      </w:tblGrid>
      <w:tr w:rsidR="009B00EC" w:rsidRPr="00BD75D1" w14:paraId="7A2A0705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077B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 xml:space="preserve">Vardas </w:t>
            </w:r>
          </w:p>
          <w:p w14:paraId="3C95B986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B1A3A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181584A1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56DC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Pavardė</w:t>
            </w:r>
          </w:p>
          <w:p w14:paraId="267CFC22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5F66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27EA59D3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CD4A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Gimimo data</w:t>
            </w:r>
          </w:p>
          <w:p w14:paraId="37093739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8470B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016C136A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AB9F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Adresas</w:t>
            </w:r>
          </w:p>
          <w:p w14:paraId="50B8E6E6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EF439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7B4AD5AF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181C8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Mokykla, klasė</w:t>
            </w:r>
          </w:p>
          <w:p w14:paraId="484C98F1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3F3D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0E646C56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8234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Telefono numeris</w:t>
            </w:r>
          </w:p>
          <w:p w14:paraId="3F33C076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B31DB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7164318F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CE78C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El. paštas</w:t>
            </w:r>
          </w:p>
          <w:p w14:paraId="476BCA90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D4F3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12207104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E3F80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Darbo patirtis (jeigu yra)</w:t>
            </w:r>
          </w:p>
          <w:p w14:paraId="2266D16A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CA706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653E09C3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C6625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Kuo norėčiau dirbti</w:t>
            </w:r>
          </w:p>
          <w:p w14:paraId="68075C0D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34AEB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14A178B1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9695D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Mažiau galimybių turintis jaunimas* (jei priskiriate save šiai grupei pažymėti X)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E15D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  <w:tr w:rsidR="009B00EC" w:rsidRPr="00BD75D1" w14:paraId="7EEF9702" w14:textId="77777777" w:rsidTr="009B00EC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FD1DB" w14:textId="77777777" w:rsidR="009B00EC" w:rsidRPr="00BD75D1" w:rsidRDefault="009B00EC">
            <w:pPr>
              <w:rPr>
                <w:b/>
                <w:bdr w:val="none" w:sz="0" w:space="0" w:color="auto" w:frame="1"/>
              </w:rPr>
            </w:pPr>
            <w:r w:rsidRPr="00BD75D1">
              <w:rPr>
                <w:b/>
                <w:bdr w:val="none" w:sz="0" w:space="0" w:color="auto" w:frame="1"/>
              </w:rPr>
              <w:t>Darbdavio, su kuriuo sutartas įsidarbinimas, pavadinimas, adresas, tel. Nr., vadovo vardas, pavardė, parašas</w:t>
            </w:r>
          </w:p>
        </w:tc>
        <w:tc>
          <w:tcPr>
            <w:tcW w:w="6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270D6" w14:textId="77777777" w:rsidR="009B00EC" w:rsidRPr="00BD75D1" w:rsidRDefault="009B00EC">
            <w:pPr>
              <w:jc w:val="center"/>
              <w:rPr>
                <w:b/>
                <w:bdr w:val="none" w:sz="0" w:space="0" w:color="auto" w:frame="1"/>
                <w:lang w:val="en-US"/>
              </w:rPr>
            </w:pPr>
          </w:p>
        </w:tc>
      </w:tr>
    </w:tbl>
    <w:p w14:paraId="48811CB0" w14:textId="77777777" w:rsidR="009B00EC" w:rsidRPr="00BD75D1" w:rsidRDefault="009B00EC" w:rsidP="009B00EC">
      <w:pPr>
        <w:jc w:val="center"/>
        <w:rPr>
          <w:rFonts w:eastAsia="Arial Unicode MS"/>
          <w:b/>
          <w:color w:val="000000"/>
          <w:szCs w:val="20"/>
          <w:lang w:val="en-US" w:eastAsia="en-US"/>
        </w:rPr>
      </w:pPr>
    </w:p>
    <w:p w14:paraId="1C367A9C" w14:textId="77777777" w:rsidR="009B00EC" w:rsidRPr="00BD75D1" w:rsidRDefault="009B00EC" w:rsidP="009B00EC">
      <w:pPr>
        <w:ind w:left="5387" w:hanging="5387"/>
        <w:jc w:val="both"/>
        <w:rPr>
          <w:b/>
          <w:bdr w:val="none" w:sz="0" w:space="0" w:color="auto" w:frame="1"/>
        </w:rPr>
      </w:pPr>
    </w:p>
    <w:p w14:paraId="710A7102" w14:textId="77777777" w:rsidR="009B00EC" w:rsidRPr="00BD75D1" w:rsidRDefault="009B00EC" w:rsidP="009B00EC">
      <w:pPr>
        <w:jc w:val="center"/>
        <w:rPr>
          <w:b/>
          <w:bdr w:val="none" w:sz="0" w:space="0" w:color="auto" w:frame="1"/>
        </w:rPr>
      </w:pPr>
      <w:r w:rsidRPr="00BD75D1">
        <w:rPr>
          <w:b/>
          <w:bdr w:val="none" w:sz="0" w:space="0" w:color="auto" w:frame="1"/>
        </w:rPr>
        <w:t>___________________________</w:t>
      </w:r>
    </w:p>
    <w:p w14:paraId="389E5EBA" w14:textId="77777777" w:rsidR="009B00EC" w:rsidRPr="00BD75D1" w:rsidRDefault="009B00EC" w:rsidP="009B00EC">
      <w:pPr>
        <w:jc w:val="center"/>
        <w:rPr>
          <w:b/>
          <w:bdr w:val="none" w:sz="0" w:space="0" w:color="auto" w:frame="1"/>
        </w:rPr>
      </w:pPr>
    </w:p>
    <w:p w14:paraId="2EA4C8EF" w14:textId="77777777" w:rsidR="009B00EC" w:rsidRPr="00BD75D1" w:rsidRDefault="009B00EC" w:rsidP="009B00EC">
      <w:pPr>
        <w:jc w:val="center"/>
        <w:rPr>
          <w:b/>
          <w:bdr w:val="none" w:sz="0" w:space="0" w:color="auto" w:frame="1"/>
        </w:rPr>
      </w:pPr>
    </w:p>
    <w:p w14:paraId="300B641E" w14:textId="77777777" w:rsidR="009B00EC" w:rsidRPr="00BD75D1" w:rsidRDefault="009B00EC" w:rsidP="000B2896">
      <w:pPr>
        <w:rPr>
          <w:b/>
          <w:bdr w:val="none" w:sz="0" w:space="0" w:color="auto" w:frame="1"/>
        </w:rPr>
      </w:pPr>
    </w:p>
    <w:p w14:paraId="400CA3D3" w14:textId="77777777" w:rsidR="009B00EC" w:rsidRPr="00BD75D1" w:rsidRDefault="009B00EC" w:rsidP="009B00EC">
      <w:pPr>
        <w:jc w:val="center"/>
        <w:rPr>
          <w:b/>
          <w:bdr w:val="none" w:sz="0" w:space="0" w:color="auto" w:frame="1"/>
        </w:rPr>
      </w:pPr>
    </w:p>
    <w:p w14:paraId="3FF5A6BA" w14:textId="77777777" w:rsidR="009B00EC" w:rsidRPr="00BD75D1" w:rsidRDefault="009B00EC" w:rsidP="009B00EC">
      <w:pPr>
        <w:jc w:val="center"/>
        <w:rPr>
          <w:b/>
          <w:bdr w:val="none" w:sz="0" w:space="0" w:color="auto" w:frame="1"/>
        </w:rPr>
      </w:pPr>
    </w:p>
    <w:p w14:paraId="4E09F593" w14:textId="77777777" w:rsidR="009B00EC" w:rsidRPr="00BD75D1" w:rsidRDefault="009B00EC" w:rsidP="009B00EC">
      <w:pPr>
        <w:autoSpaceDE w:val="0"/>
        <w:autoSpaceDN w:val="0"/>
        <w:adjustRightInd w:val="0"/>
        <w:jc w:val="both"/>
        <w:rPr>
          <w:rFonts w:eastAsia="Calibri"/>
          <w:bdr w:val="none" w:sz="0" w:space="0" w:color="auto" w:frame="1"/>
          <w:lang w:eastAsia="en-US"/>
        </w:rPr>
      </w:pPr>
      <w:r w:rsidRPr="00BD75D1">
        <w:t>*</w:t>
      </w:r>
      <w:r w:rsidRPr="00BD75D1">
        <w:rPr>
          <w:rFonts w:eastAsia="Calibri"/>
          <w:bdr w:val="none" w:sz="0" w:space="0" w:color="auto" w:frame="1"/>
        </w:rPr>
        <w:t xml:space="preserve"> mažiau galimybių turintis jaunimas – jaunimas, neturintis tokių pat sąlygų kaip bendraamžiai savo kompetencijoms ir veikloms plėtoti, nes gyvena nepalankiomis sąlygomis ar patiria socialinių, ekonominių, išsilavinimo, kultūrinių, geografinių sunkumų, turi negalią ir (ar) sveikatos problemų. </w:t>
      </w:r>
    </w:p>
    <w:p w14:paraId="7262F2E0" w14:textId="3F84920B" w:rsidR="009B00EC" w:rsidRPr="000B2896" w:rsidRDefault="009B00EC" w:rsidP="000B2896">
      <w:pPr>
        <w:spacing w:after="160" w:line="254" w:lineRule="auto"/>
        <w:rPr>
          <w:b/>
          <w:bdr w:val="none" w:sz="0" w:space="0" w:color="auto" w:frame="1"/>
        </w:rPr>
      </w:pPr>
    </w:p>
    <w:sectPr w:rsidR="009B00EC" w:rsidRPr="000B2896" w:rsidSect="00E2357C">
      <w:footerReference w:type="default" r:id="rId8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26248" w14:textId="77777777" w:rsidR="007A7343" w:rsidRDefault="007A7343" w:rsidP="001D50EF">
      <w:r>
        <w:separator/>
      </w:r>
    </w:p>
  </w:endnote>
  <w:endnote w:type="continuationSeparator" w:id="0">
    <w:p w14:paraId="47B16A3A" w14:textId="77777777" w:rsidR="007A7343" w:rsidRDefault="007A7343" w:rsidP="001D50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1"/>
    <w:family w:val="roman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DBE38" w14:textId="77777777" w:rsidR="003D28BB" w:rsidRDefault="003D28BB" w:rsidP="00FD53DA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4AAAE" w14:textId="77777777" w:rsidR="007A7343" w:rsidRDefault="007A7343" w:rsidP="001D50EF">
      <w:r>
        <w:separator/>
      </w:r>
    </w:p>
  </w:footnote>
  <w:footnote w:type="continuationSeparator" w:id="0">
    <w:p w14:paraId="166A1F6A" w14:textId="77777777" w:rsidR="007A7343" w:rsidRDefault="007A7343" w:rsidP="001D50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A5422"/>
    <w:multiLevelType w:val="hybridMultilevel"/>
    <w:tmpl w:val="EB024A5E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num w:numId="1" w16cid:durableId="462387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F3A"/>
    <w:rsid w:val="00032599"/>
    <w:rsid w:val="000855E6"/>
    <w:rsid w:val="00094A3C"/>
    <w:rsid w:val="000A632F"/>
    <w:rsid w:val="000B25AE"/>
    <w:rsid w:val="000B2896"/>
    <w:rsid w:val="000F260F"/>
    <w:rsid w:val="001366B8"/>
    <w:rsid w:val="001544EF"/>
    <w:rsid w:val="00164C36"/>
    <w:rsid w:val="0019380B"/>
    <w:rsid w:val="001D50EF"/>
    <w:rsid w:val="001D62BD"/>
    <w:rsid w:val="001F5566"/>
    <w:rsid w:val="00261961"/>
    <w:rsid w:val="00281783"/>
    <w:rsid w:val="00297B47"/>
    <w:rsid w:val="002B5A14"/>
    <w:rsid w:val="002C02EA"/>
    <w:rsid w:val="00314120"/>
    <w:rsid w:val="00323079"/>
    <w:rsid w:val="00331800"/>
    <w:rsid w:val="0037464E"/>
    <w:rsid w:val="003D28BB"/>
    <w:rsid w:val="003D4A3F"/>
    <w:rsid w:val="003D5D0F"/>
    <w:rsid w:val="003E3E85"/>
    <w:rsid w:val="003E4659"/>
    <w:rsid w:val="003F1A4E"/>
    <w:rsid w:val="003F6B77"/>
    <w:rsid w:val="004065DB"/>
    <w:rsid w:val="0043067A"/>
    <w:rsid w:val="00481A02"/>
    <w:rsid w:val="0049191D"/>
    <w:rsid w:val="004974E2"/>
    <w:rsid w:val="004A182A"/>
    <w:rsid w:val="004B7D10"/>
    <w:rsid w:val="004E6156"/>
    <w:rsid w:val="00525B8D"/>
    <w:rsid w:val="0056113F"/>
    <w:rsid w:val="00577248"/>
    <w:rsid w:val="005943DB"/>
    <w:rsid w:val="005A19DD"/>
    <w:rsid w:val="005A3DD4"/>
    <w:rsid w:val="005A7E42"/>
    <w:rsid w:val="005C3AAB"/>
    <w:rsid w:val="005C7F69"/>
    <w:rsid w:val="005D1311"/>
    <w:rsid w:val="00630E55"/>
    <w:rsid w:val="00644F5D"/>
    <w:rsid w:val="0068501F"/>
    <w:rsid w:val="006904B3"/>
    <w:rsid w:val="006B557D"/>
    <w:rsid w:val="006C6428"/>
    <w:rsid w:val="006E7AFA"/>
    <w:rsid w:val="00706384"/>
    <w:rsid w:val="007144BF"/>
    <w:rsid w:val="007306F2"/>
    <w:rsid w:val="00744598"/>
    <w:rsid w:val="007A646C"/>
    <w:rsid w:val="007A7343"/>
    <w:rsid w:val="007F3220"/>
    <w:rsid w:val="007F4064"/>
    <w:rsid w:val="00852354"/>
    <w:rsid w:val="008B4EC4"/>
    <w:rsid w:val="008D61B1"/>
    <w:rsid w:val="00914BC8"/>
    <w:rsid w:val="00930503"/>
    <w:rsid w:val="0093730D"/>
    <w:rsid w:val="00946768"/>
    <w:rsid w:val="009765F0"/>
    <w:rsid w:val="00985436"/>
    <w:rsid w:val="009B00EC"/>
    <w:rsid w:val="009D21B5"/>
    <w:rsid w:val="00A31665"/>
    <w:rsid w:val="00A50A7A"/>
    <w:rsid w:val="00A60134"/>
    <w:rsid w:val="00AB41CD"/>
    <w:rsid w:val="00AC2057"/>
    <w:rsid w:val="00AD5055"/>
    <w:rsid w:val="00AF2F1C"/>
    <w:rsid w:val="00B325AF"/>
    <w:rsid w:val="00B54AF3"/>
    <w:rsid w:val="00B6640C"/>
    <w:rsid w:val="00B75AFF"/>
    <w:rsid w:val="00BD0A48"/>
    <w:rsid w:val="00BD75D1"/>
    <w:rsid w:val="00BE68EE"/>
    <w:rsid w:val="00BF2D08"/>
    <w:rsid w:val="00BF700F"/>
    <w:rsid w:val="00C20CEB"/>
    <w:rsid w:val="00C628A3"/>
    <w:rsid w:val="00C67210"/>
    <w:rsid w:val="00CD0B7D"/>
    <w:rsid w:val="00CF1E0C"/>
    <w:rsid w:val="00D40039"/>
    <w:rsid w:val="00DD63A5"/>
    <w:rsid w:val="00E1285A"/>
    <w:rsid w:val="00E12F58"/>
    <w:rsid w:val="00E2357C"/>
    <w:rsid w:val="00E45B36"/>
    <w:rsid w:val="00E62715"/>
    <w:rsid w:val="00E86791"/>
    <w:rsid w:val="00EB4148"/>
    <w:rsid w:val="00F10BB4"/>
    <w:rsid w:val="00F25F3A"/>
    <w:rsid w:val="00F32533"/>
    <w:rsid w:val="00FA520A"/>
    <w:rsid w:val="00FA5A65"/>
    <w:rsid w:val="00FD53DA"/>
    <w:rsid w:val="00FF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28267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25F3A"/>
    <w:rPr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d">
    <w:name w:val="hd"/>
    <w:basedOn w:val="prastasis"/>
    <w:rsid w:val="00F25F3A"/>
    <w:pPr>
      <w:spacing w:before="100" w:beforeAutospacing="1" w:after="100" w:afterAutospacing="1"/>
    </w:pPr>
    <w:rPr>
      <w:rFonts w:ascii="Georgia" w:eastAsia="Arial Unicode MS" w:hAnsi="Georgia" w:cs="Arial Unicode MS"/>
      <w:lang w:val="en-GB" w:eastAsia="en-US"/>
    </w:rPr>
  </w:style>
  <w:style w:type="paragraph" w:customStyle="1" w:styleId="ISTATYMAS">
    <w:name w:val="ISTATYMAS"/>
    <w:rsid w:val="00F25F3A"/>
    <w:pPr>
      <w:jc w:val="center"/>
    </w:pPr>
    <w:rPr>
      <w:rFonts w:ascii="TimesLT" w:hAnsi="TimesLT"/>
    </w:rPr>
  </w:style>
  <w:style w:type="paragraph" w:styleId="Antrats">
    <w:name w:val="header"/>
    <w:basedOn w:val="prastasis"/>
    <w:link w:val="AntratsDiagrama"/>
    <w:rsid w:val="001D50EF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rsid w:val="001D50EF"/>
    <w:rPr>
      <w:sz w:val="24"/>
      <w:szCs w:val="24"/>
    </w:rPr>
  </w:style>
  <w:style w:type="paragraph" w:styleId="Porat">
    <w:name w:val="footer"/>
    <w:basedOn w:val="prastasis"/>
    <w:link w:val="PoratDiagrama"/>
    <w:rsid w:val="001D50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1D50EF"/>
    <w:rPr>
      <w:sz w:val="24"/>
      <w:szCs w:val="24"/>
    </w:rPr>
  </w:style>
  <w:style w:type="paragraph" w:customStyle="1" w:styleId="Style">
    <w:name w:val="Style"/>
    <w:rsid w:val="00BD0A48"/>
    <w:pPr>
      <w:widowControl w:val="0"/>
      <w:autoSpaceDE w:val="0"/>
      <w:autoSpaceDN w:val="0"/>
      <w:adjustRightInd w:val="0"/>
    </w:pPr>
    <w:rPr>
      <w:sz w:val="24"/>
      <w:szCs w:val="24"/>
    </w:rPr>
  </w:style>
  <w:style w:type="table" w:styleId="Lentelstinklelis">
    <w:name w:val="Table Grid"/>
    <w:basedOn w:val="prastojilentel"/>
    <w:rsid w:val="004B7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ietosrezervavimoenklotekstas">
    <w:name w:val="Placeholder Text"/>
    <w:uiPriority w:val="99"/>
    <w:semiHidden/>
    <w:rsid w:val="00BF2D08"/>
    <w:rPr>
      <w:color w:val="808080"/>
    </w:rPr>
  </w:style>
  <w:style w:type="paragraph" w:styleId="Sraopastraipa">
    <w:name w:val="List Paragraph"/>
    <w:basedOn w:val="prastasis"/>
    <w:uiPriority w:val="34"/>
    <w:qFormat/>
    <w:rsid w:val="00314120"/>
    <w:pPr>
      <w:ind w:left="720"/>
      <w:contextualSpacing/>
    </w:pPr>
  </w:style>
  <w:style w:type="character" w:styleId="Hipersaitas">
    <w:name w:val="Hyperlink"/>
    <w:rsid w:val="00314120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314120"/>
    <w:rPr>
      <w:color w:val="605E5C"/>
      <w:shd w:val="clear" w:color="auto" w:fill="E1DFDD"/>
    </w:rPr>
  </w:style>
  <w:style w:type="paragraph" w:styleId="Pataisymai">
    <w:name w:val="Revision"/>
    <w:hidden/>
    <w:uiPriority w:val="99"/>
    <w:semiHidden/>
    <w:rsid w:val="00481A02"/>
    <w:rPr>
      <w:sz w:val="24"/>
      <w:szCs w:val="24"/>
      <w:lang w:val="lt-LT" w:eastAsia="lt-LT"/>
    </w:rPr>
  </w:style>
  <w:style w:type="character" w:customStyle="1" w:styleId="acopre">
    <w:name w:val="acopre"/>
    <w:basedOn w:val="Numatytasispastraiposriftas"/>
    <w:rsid w:val="009B00EC"/>
  </w:style>
  <w:style w:type="character" w:styleId="Emfaz">
    <w:name w:val="Emphasis"/>
    <w:uiPriority w:val="20"/>
    <w:qFormat/>
    <w:rsid w:val="009B00E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676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reglex\Tmp\82399fbe05c4456ab06fd39dd5747860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747A3D-BD26-404E-AC14-8B8B811F6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82399fbe05c4456ab06fd39dd5747860.dot</Template>
  <TotalTime>0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DĖL ŠILUTĖS RAJONO SAVIVALDYBĖS JAUNIMO UŽIMTUMO VASARĄ IR INTEGRACIJOS Į DARBO RINKĄ PROGRAMOS APRAŠO PATVIRTINIMO</vt:lpstr>
      <vt:lpstr/>
    </vt:vector>
  </TitlesOfParts>
  <Manager/>
  <Company/>
  <LinksUpToDate>false</LinksUpToDate>
  <CharactersWithSpaces>899</CharactersWithSpaces>
  <SharedDoc>false</SharedDoc>
  <HLinks>
    <vt:vector size="18" baseType="variant">
      <vt:variant>
        <vt:i4>1704005</vt:i4>
      </vt:variant>
      <vt:variant>
        <vt:i4>6</vt:i4>
      </vt:variant>
      <vt:variant>
        <vt:i4>0</vt:i4>
      </vt:variant>
      <vt:variant>
        <vt:i4>5</vt:i4>
      </vt:variant>
      <vt:variant>
        <vt:lpwstr>http://www.silute.lt/</vt:lpwstr>
      </vt:variant>
      <vt:variant>
        <vt:lpwstr/>
      </vt:variant>
      <vt:variant>
        <vt:i4>3276864</vt:i4>
      </vt:variant>
      <vt:variant>
        <vt:i4>3</vt:i4>
      </vt:variant>
      <vt:variant>
        <vt:i4>0</vt:i4>
      </vt:variant>
      <vt:variant>
        <vt:i4>5</vt:i4>
      </vt:variant>
      <vt:variant>
        <vt:lpwstr>mailto:rimante.ciutiene@silute.lt</vt:lpwstr>
      </vt:variant>
      <vt:variant>
        <vt:lpwstr/>
      </vt:variant>
      <vt:variant>
        <vt:i4>1704005</vt:i4>
      </vt:variant>
      <vt:variant>
        <vt:i4>0</vt:i4>
      </vt:variant>
      <vt:variant>
        <vt:i4>0</vt:i4>
      </vt:variant>
      <vt:variant>
        <vt:i4>5</vt:i4>
      </vt:variant>
      <vt:variant>
        <vt:lpwstr>http://www.silute.lt/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ŠILUTĖS RAJONO SAVIVALDYBĖS JAUNIMO UŽIMTUMO VASARĄ IR INTEGRACIJOS Į DARBO RINKĄ PROGRAMOS APRAŠO PATVIRTINIMO</dc:title>
  <dc:subject>T1-319</dc:subject>
  <dc:creator/>
  <cp:keywords/>
  <dc:description/>
  <cp:lastModifiedBy/>
  <cp:revision>1</cp:revision>
  <dcterms:created xsi:type="dcterms:W3CDTF">2025-05-05T11:50:00Z</dcterms:created>
  <dcterms:modified xsi:type="dcterms:W3CDTF">2025-05-05T11:50:00Z</dcterms:modified>
  <cp:category>SPRENDIMAS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61071a0e25de45f8e85071d1f192175ca1cd574aadeb1f95433e11377aae8b2b</vt:lpwstr>
  </property>
</Properties>
</file>